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4852" w:rsidRPr="006312FD" w:rsidRDefault="00FF41F5">
      <w:pPr>
        <w:rPr>
          <w:rFonts w:ascii="Calibri" w:hAnsi="Calibri" w:cs="Calibri"/>
          <w:b/>
          <w:bCs/>
          <w:sz w:val="72"/>
          <w:szCs w:val="72"/>
        </w:rPr>
      </w:pPr>
      <w:r w:rsidRPr="006312FD">
        <w:rPr>
          <w:rFonts w:ascii="Calibri" w:hAnsi="Calibri" w:cs="Calibri"/>
          <w:noProof/>
        </w:rPr>
        <w:drawing>
          <wp:anchor distT="36576" distB="36576" distL="36576" distR="36576" simplePos="0" relativeHeight="251666432" behindDoc="0" locked="0" layoutInCell="1" allowOverlap="1" wp14:anchorId="4EFBCDBD" wp14:editId="71E6204E">
            <wp:simplePos x="0" y="0"/>
            <wp:positionH relativeFrom="column">
              <wp:posOffset>5114925</wp:posOffset>
            </wp:positionH>
            <wp:positionV relativeFrom="paragraph">
              <wp:posOffset>-624205</wp:posOffset>
            </wp:positionV>
            <wp:extent cx="2178685" cy="143809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2" b="21569"/>
                    <a:stretch/>
                  </pic:blipFill>
                  <pic:spPr bwMode="auto">
                    <a:xfrm>
                      <a:off x="0" y="0"/>
                      <a:ext cx="2220353" cy="14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399" w:rsidRPr="006312FD">
        <w:rPr>
          <w:rFonts w:ascii="Calibri" w:hAnsi="Calibri" w:cs="Calibri"/>
          <w:b/>
          <w:bCs/>
          <w:sz w:val="96"/>
          <w:szCs w:val="96"/>
        </w:rPr>
        <w:t>Pro</w:t>
      </w:r>
      <w:r w:rsidR="00226399" w:rsidRPr="006312FD">
        <w:rPr>
          <w:rFonts w:ascii="Calibri" w:hAnsi="Calibri" w:cs="Calibri"/>
          <w:b/>
          <w:bCs/>
          <w:sz w:val="72"/>
          <w:szCs w:val="72"/>
        </w:rPr>
        <w:t>gress</w:t>
      </w:r>
    </w:p>
    <w:p w:rsidR="00281DC2" w:rsidRPr="006312FD" w:rsidRDefault="00281DC2">
      <w:pPr>
        <w:rPr>
          <w:rFonts w:ascii="Calibri" w:hAnsi="Calibri" w:cs="Calibri"/>
          <w:b/>
          <w:bCs/>
          <w:sz w:val="32"/>
          <w:szCs w:val="32"/>
        </w:rPr>
      </w:pPr>
      <w:r w:rsidRPr="006312FD">
        <w:rPr>
          <w:rFonts w:ascii="Calibri" w:hAnsi="Calibri" w:cs="Calibri"/>
          <w:b/>
          <w:bCs/>
          <w:sz w:val="32"/>
          <w:szCs w:val="32"/>
        </w:rPr>
        <w:t>The</w:t>
      </w:r>
    </w:p>
    <w:p w:rsidR="00BA26D1" w:rsidRPr="006312FD" w:rsidRDefault="00D248BE" w:rsidP="00B46657">
      <w:pPr>
        <w:tabs>
          <w:tab w:val="center" w:pos="5400"/>
          <w:tab w:val="left" w:pos="9896"/>
        </w:tabs>
        <w:jc w:val="left"/>
        <w:rPr>
          <w:rFonts w:ascii="Calibri" w:hAnsi="Calibri" w:cs="Calibri"/>
          <w:b/>
          <w:bCs/>
          <w:sz w:val="36"/>
          <w:szCs w:val="36"/>
        </w:rPr>
      </w:pPr>
      <w:r w:rsidRPr="006312FD"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BFA06F" wp14:editId="2D393753">
                <wp:simplePos x="0" y="0"/>
                <wp:positionH relativeFrom="page">
                  <wp:posOffset>619125</wp:posOffset>
                </wp:positionH>
                <wp:positionV relativeFrom="paragraph">
                  <wp:posOffset>5556250</wp:posOffset>
                </wp:positionV>
                <wp:extent cx="6755765" cy="2247900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76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1F5" w:rsidRPr="00D248BE" w:rsidRDefault="00FF41F5" w:rsidP="00E100E0">
                            <w:pPr>
                              <w:ind w:left="0"/>
                              <w:rPr>
                                <w:rFonts w:asciiTheme="majorHAnsi" w:hAnsiTheme="maj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100E0" w:rsidRPr="00D248BE" w:rsidRDefault="00E100E0" w:rsidP="00E100E0">
                            <w:pPr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How to refer:</w:t>
                            </w:r>
                          </w:p>
                          <w:p w:rsidR="00E100E0" w:rsidRPr="00D248BE" w:rsidRDefault="006B3C1F" w:rsidP="006B3C1F">
                            <w:pPr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Patients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can self-refer or be referred by </w:t>
                            </w:r>
                            <w:r w:rsidR="006312F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professional or carer. To make a referral 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contact Luther</w:t>
                            </w:r>
                            <w:r w:rsidR="00BA26D1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treet</w:t>
                            </w:r>
                            <w:r w:rsidR="00BA26D1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Medical Centre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B3C1F" w:rsidRPr="00D248BE" w:rsidRDefault="00E100E0" w:rsidP="006B3C1F">
                            <w:pPr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Phone: 01865 901571</w:t>
                            </w:r>
                            <w:r w:rsidR="000E07A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 xml:space="preserve"> / 07825 866054</w:t>
                            </w:r>
                          </w:p>
                          <w:p w:rsidR="006B3C1F" w:rsidRPr="00D248BE" w:rsidRDefault="00E100E0" w:rsidP="006B3C1F">
                            <w:pPr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 xml:space="preserve">Email: </w:t>
                            </w:r>
                            <w:r w:rsidR="006568FA" w:rsidRPr="006568F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Eyl</w:t>
                            </w:r>
                            <w:r w:rsidR="006568FA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eesha.Bowers@oxfordhealth.nhs.uk</w:t>
                            </w:r>
                          </w:p>
                          <w:p w:rsidR="00E100E0" w:rsidRPr="00FF41F5" w:rsidRDefault="00D248BE" w:rsidP="00D248BE">
                            <w:pPr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V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isit us at Luther St</w:t>
                            </w:r>
                            <w:r w:rsidR="00BA26D1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reet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, Oxford</w:t>
                            </w:r>
                            <w:r w:rsidR="00BA26D1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="00E100E0"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</w:rPr>
                              <w:t xml:space="preserve"> OX1 2DU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FA0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75pt;margin-top:437.5pt;width:531.95pt;height:1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" stroked="f">
                <v:textbox>
                  <w:txbxContent>
                    <w:p w:rsidR="00FF41F5" w:rsidRPr="00D248BE" w:rsidRDefault="00FF41F5" w:rsidP="00E100E0">
                      <w:pPr>
                        <w:ind w:left="0"/>
                        <w:rPr>
                          <w:rFonts w:asciiTheme="majorHAnsi" w:hAnsiTheme="majorHAnsi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100E0" w:rsidRPr="00D248BE" w:rsidRDefault="00E100E0" w:rsidP="00E100E0">
                      <w:pPr>
                        <w:ind w:left="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248BE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u w:val="single"/>
                        </w:rPr>
                        <w:t>How to refer:</w:t>
                      </w:r>
                    </w:p>
                    <w:p w:rsidR="00E100E0" w:rsidRPr="00D248BE" w:rsidRDefault="006B3C1F" w:rsidP="006B3C1F">
                      <w:pPr>
                        <w:ind w:left="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Patients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can self-refer or be referred by </w:t>
                      </w:r>
                      <w:r w:rsidR="006312F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a professional or carer. To make a referral 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contact Luther</w:t>
                      </w:r>
                      <w:r w:rsidR="00BA26D1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treet</w:t>
                      </w:r>
                      <w:r w:rsidR="00BA26D1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Medical Centre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6B3C1F" w:rsidRPr="00D248BE" w:rsidRDefault="00E100E0" w:rsidP="006B3C1F">
                      <w:pPr>
                        <w:ind w:left="0"/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</w:pPr>
                      <w:r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Phone: 01865 901571</w:t>
                      </w:r>
                      <w:r w:rsidR="000E07AA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 xml:space="preserve"> / 07825 866054</w:t>
                      </w:r>
                    </w:p>
                    <w:p w:rsidR="006B3C1F" w:rsidRPr="00D248BE" w:rsidRDefault="00E100E0" w:rsidP="006B3C1F">
                      <w:pPr>
                        <w:ind w:left="0"/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</w:pPr>
                      <w:r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 xml:space="preserve">Email: </w:t>
                      </w:r>
                      <w:r w:rsidR="006568FA" w:rsidRPr="006568FA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Eyl</w:t>
                      </w:r>
                      <w:r w:rsidR="006568FA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eesha.Bowers@oxfordhealth.nhs.uk</w:t>
                      </w:r>
                    </w:p>
                    <w:p w:rsidR="00E100E0" w:rsidRPr="00FF41F5" w:rsidRDefault="00D248BE" w:rsidP="00D248BE">
                      <w:pPr>
                        <w:ind w:left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V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isit us at Luther St</w:t>
                      </w:r>
                      <w:r w:rsidR="00BA26D1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reet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, Oxford</w:t>
                      </w:r>
                      <w:r w:rsidR="00BA26D1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>,</w:t>
                      </w:r>
                      <w:r w:rsidR="00E100E0" w:rsidRPr="00D248BE">
                        <w:rPr>
                          <w:rFonts w:ascii="Calibri" w:hAnsi="Calibri" w:cs="Calibri"/>
                          <w:b/>
                          <w:bCs/>
                          <w:sz w:val="28"/>
                        </w:rPr>
                        <w:t xml:space="preserve"> OX1 2DU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BB8" w:rsidRPr="006312FD">
        <w:rPr>
          <w:rFonts w:ascii="Calibri" w:hAnsi="Calibri" w:cs="Calibri"/>
          <w:b/>
          <w:bCs/>
          <w:sz w:val="52"/>
          <w:szCs w:val="52"/>
        </w:rPr>
        <w:tab/>
      </w:r>
      <w:r w:rsidR="00B46657" w:rsidRPr="006312FD">
        <w:rPr>
          <w:rFonts w:ascii="Calibri" w:hAnsi="Calibri" w:cs="Calibri"/>
          <w:b/>
          <w:bCs/>
          <w:sz w:val="36"/>
          <w:szCs w:val="36"/>
        </w:rPr>
        <w:t xml:space="preserve">Luther </w:t>
      </w:r>
      <w:r w:rsidR="00BA26D1" w:rsidRPr="006312FD">
        <w:rPr>
          <w:rFonts w:ascii="Calibri" w:hAnsi="Calibri" w:cs="Calibri"/>
          <w:b/>
          <w:bCs/>
          <w:sz w:val="36"/>
          <w:szCs w:val="36"/>
        </w:rPr>
        <w:t>Street Medical Centre</w:t>
      </w:r>
    </w:p>
    <w:tbl>
      <w:tblPr>
        <w:tblW w:w="10512" w:type="dxa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10512"/>
      </w:tblGrid>
      <w:tr w:rsidR="00693671" w:rsidRPr="006312FD" w:rsidTr="00BA26D1">
        <w:trPr>
          <w:trHeight w:val="5229"/>
        </w:trPr>
        <w:tc>
          <w:tcPr>
            <w:tcW w:w="10512" w:type="dxa"/>
          </w:tcPr>
          <w:p w:rsidR="00D248BE" w:rsidRPr="006312FD" w:rsidRDefault="00D248BE" w:rsidP="00D248BE">
            <w:pPr>
              <w:pStyle w:val="Title"/>
              <w:ind w:left="0"/>
              <w:jc w:val="both"/>
              <w:rPr>
                <w:rFonts w:ascii="Calibri" w:hAnsi="Calibri" w:cs="Calibri"/>
                <w:bCs/>
                <w:sz w:val="36"/>
                <w:szCs w:val="36"/>
              </w:rPr>
            </w:pPr>
            <w:r w:rsidRPr="006312FD">
              <w:rPr>
                <w:rFonts w:ascii="Calibri" w:hAnsi="Calibri" w:cs="Calibri"/>
                <w:b w:val="0"/>
                <w:bCs/>
                <w:noProof/>
                <w:sz w:val="40"/>
                <w:szCs w:val="4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63360" behindDoc="0" locked="0" layoutInCell="1" allowOverlap="1" wp14:anchorId="518E5331" wp14:editId="0A7B73DF">
                  <wp:simplePos x="0" y="0"/>
                  <wp:positionH relativeFrom="column">
                    <wp:posOffset>4977773</wp:posOffset>
                  </wp:positionH>
                  <wp:positionV relativeFrom="paragraph">
                    <wp:posOffset>-257175</wp:posOffset>
                  </wp:positionV>
                  <wp:extent cx="2168387" cy="2217420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99" cy="223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2FD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7456" behindDoc="0" locked="0" layoutInCell="1" allowOverlap="1" wp14:anchorId="69A38714" wp14:editId="6EFE8D3B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-257175</wp:posOffset>
                  </wp:positionV>
                  <wp:extent cx="2219325" cy="2219325"/>
                  <wp:effectExtent l="0" t="0" r="9525" b="9525"/>
                  <wp:wrapNone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2FD">
              <w:rPr>
                <w:rFonts w:ascii="Calibri" w:hAnsi="Calibri" w:cs="Calibri"/>
                <w:bCs/>
                <w:sz w:val="36"/>
                <w:szCs w:val="36"/>
              </w:rPr>
              <w:t xml:space="preserve">                                                           </w:t>
            </w:r>
            <w:r w:rsidR="00BA26D1" w:rsidRPr="006312FD">
              <w:rPr>
                <w:rFonts w:ascii="Calibri" w:hAnsi="Calibri" w:cs="Calibri"/>
                <w:bCs/>
                <w:sz w:val="36"/>
                <w:szCs w:val="36"/>
              </w:rPr>
              <w:t xml:space="preserve">Social </w:t>
            </w:r>
          </w:p>
          <w:p w:rsidR="00D248BE" w:rsidRPr="006312FD" w:rsidRDefault="00D248BE" w:rsidP="00D248BE">
            <w:pPr>
              <w:pStyle w:val="Title"/>
              <w:ind w:left="0"/>
              <w:jc w:val="both"/>
              <w:rPr>
                <w:rFonts w:ascii="Calibri" w:hAnsi="Calibri" w:cs="Calibri"/>
                <w:bCs/>
                <w:sz w:val="36"/>
                <w:szCs w:val="36"/>
              </w:rPr>
            </w:pPr>
            <w:r w:rsidRPr="006312FD">
              <w:rPr>
                <w:rFonts w:ascii="Calibri" w:hAnsi="Calibri" w:cs="Calibri"/>
                <w:bCs/>
                <w:sz w:val="36"/>
                <w:szCs w:val="36"/>
              </w:rPr>
              <w:t xml:space="preserve">                                                     </w:t>
            </w:r>
            <w:r w:rsidR="00BA26D1" w:rsidRPr="006312FD">
              <w:rPr>
                <w:rFonts w:ascii="Calibri" w:hAnsi="Calibri" w:cs="Calibri"/>
                <w:bCs/>
                <w:sz w:val="36"/>
                <w:szCs w:val="36"/>
              </w:rPr>
              <w:t>Prescri</w:t>
            </w:r>
            <w:r w:rsidRPr="006312FD">
              <w:rPr>
                <w:rFonts w:ascii="Calibri" w:hAnsi="Calibri" w:cs="Calibri"/>
                <w:bCs/>
                <w:sz w:val="36"/>
                <w:szCs w:val="36"/>
              </w:rPr>
              <w:t>BING</w:t>
            </w:r>
          </w:p>
          <w:p w:rsidR="00BA26D1" w:rsidRPr="006312FD" w:rsidRDefault="00D248BE" w:rsidP="00D248BE">
            <w:pPr>
              <w:pStyle w:val="Title"/>
              <w:ind w:left="0"/>
              <w:jc w:val="both"/>
              <w:rPr>
                <w:rFonts w:ascii="Calibri" w:hAnsi="Calibri" w:cs="Calibri"/>
                <w:bCs/>
                <w:sz w:val="36"/>
                <w:szCs w:val="36"/>
              </w:rPr>
            </w:pPr>
            <w:r w:rsidRPr="006312FD">
              <w:rPr>
                <w:rFonts w:ascii="Calibri" w:hAnsi="Calibri" w:cs="Calibri"/>
                <w:bCs/>
                <w:sz w:val="36"/>
                <w:szCs w:val="36"/>
              </w:rPr>
              <w:t xml:space="preserve">                                                           </w:t>
            </w:r>
            <w:r w:rsidR="00BA26D1" w:rsidRPr="006312FD">
              <w:rPr>
                <w:rFonts w:ascii="Calibri" w:hAnsi="Calibri" w:cs="Calibri"/>
                <w:bCs/>
                <w:sz w:val="36"/>
                <w:szCs w:val="36"/>
              </w:rPr>
              <w:t>Service</w:t>
            </w: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D248BE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  <w:r w:rsidRPr="006312FD">
              <w:rPr>
                <w:rFonts w:ascii="Calibri" w:hAnsi="Calibri" w:cs="Calibri"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EAF548" wp14:editId="019833B1">
                      <wp:simplePos x="0" y="0"/>
                      <wp:positionH relativeFrom="column">
                        <wp:posOffset>-278130</wp:posOffset>
                      </wp:positionH>
                      <wp:positionV relativeFrom="paragraph">
                        <wp:posOffset>232410</wp:posOffset>
                      </wp:positionV>
                      <wp:extent cx="7419975" cy="360997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19975" cy="3609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94F75" w:rsidRPr="00D248BE" w:rsidRDefault="00B94F75" w:rsidP="00B94F75">
                                  <w:pPr>
                                    <w:widowControl w:val="0"/>
                                    <w:spacing w:after="200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D248B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u w:val="single"/>
                                    </w:rPr>
                                    <w:t>What is Social Prescribing?</w:t>
                                  </w:r>
                                  <w:r w:rsidR="00A65204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40"/>
                                      <w:szCs w:val="40"/>
                                      <w:u w:val="single"/>
                                    </w:rPr>
                                    <w:t>??</w:t>
                                  </w:r>
                                </w:p>
                                <w:p w:rsidR="00B94F75" w:rsidRPr="00D248BE" w:rsidRDefault="00B94F75" w:rsidP="00B94F75">
                                  <w:pPr>
                                    <w:widowControl w:val="0"/>
                                    <w:spacing w:after="200"/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 w:rsidRPr="00D248BE"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  <w:t xml:space="preserve">Our Social Prescribers will spend time with you exploring what matters to you and identifying what your goals are.  </w:t>
                                  </w:r>
                                </w:p>
                                <w:p w:rsidR="00B94F75" w:rsidRPr="00D248BE" w:rsidRDefault="00B94F75" w:rsidP="00B94F75">
                                  <w:pPr>
                                    <w:widowControl w:val="0"/>
                                    <w:spacing w:after="200"/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 w:rsidRPr="00D248BE"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  <w:t xml:space="preserve">They will then work with you to assist you in achieving those goals.  Your goals may be to live a healthy and active life, explore the arts, identify support services, assist with housing, benefits and financial support, gain employment or explore training and volunteering opportunities. </w:t>
                                  </w:r>
                                </w:p>
                                <w:p w:rsidR="00B94F75" w:rsidRPr="00D248BE" w:rsidRDefault="00B94F75" w:rsidP="00B94F75">
                                  <w:pPr>
                                    <w:widowControl w:val="0"/>
                                    <w:spacing w:after="200"/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 w:rsidRPr="00D248BE"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  <w:t xml:space="preserve">If needed, social prescribers can support you to </w:t>
                                  </w:r>
                                  <w:r w:rsidR="00A65204" w:rsidRPr="00D248BE"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  <w:t>contact</w:t>
                                  </w:r>
                                  <w:r w:rsidRPr="00D248BE"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  <w:t xml:space="preserve"> services and can accompany you to activities until you feel confident in going alone. </w:t>
                                  </w:r>
                                </w:p>
                                <w:p w:rsidR="00B94F75" w:rsidRPr="00D248BE" w:rsidRDefault="00B94F75" w:rsidP="00B94F75">
                                  <w:pPr>
                                    <w:widowControl w:val="0"/>
                                    <w:spacing w:after="200"/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</w:pPr>
                                  <w:r w:rsidRPr="00D248BE">
                                    <w:rPr>
                                      <w:rFonts w:ascii="Calibri" w:hAnsi="Calibri" w:cs="Calibri"/>
                                      <w:sz w:val="32"/>
                                      <w:szCs w:val="32"/>
                                    </w:rPr>
                                    <w:t xml:space="preserve">We can support you to create something new if the kind of service or support you are looking for isn’t out there already. </w:t>
                                  </w:r>
                                </w:p>
                                <w:p w:rsidR="00B94F75" w:rsidRPr="00FF41F5" w:rsidRDefault="00B94F75" w:rsidP="00B94F75">
                                  <w:pPr>
                                    <w:widowControl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F41F5">
                                    <w:rPr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B94F75" w:rsidRDefault="00B94F75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AF548" id="Text Box 3" o:spid="_x0000_s1027" type="#_x0000_t202" style="position:absolute;left:0;text-align:left;margin-left:-21.9pt;margin-top:18.3pt;width:584.25pt;height:28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" fillcolor="white [3201]" strokeweight=".5pt">
                      <v:textbox>
                        <w:txbxContent>
                          <w:p w:rsidR="00B94F75" w:rsidRPr="00D248BE" w:rsidRDefault="00B94F75" w:rsidP="00B94F75">
                            <w:pPr>
                              <w:widowControl w:val="0"/>
                              <w:spacing w:after="200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is Social Prescribing?</w:t>
                            </w:r>
                            <w:r w:rsidR="00A65204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??</w:t>
                            </w:r>
                          </w:p>
                          <w:p w:rsidR="00B94F75" w:rsidRPr="00D248BE" w:rsidRDefault="00B94F75" w:rsidP="00B94F75">
                            <w:pPr>
                              <w:widowControl w:val="0"/>
                              <w:spacing w:after="20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Our Social Prescribers will spend time with you exploring what matters to you and identifying what your goals are.  </w:t>
                            </w:r>
                          </w:p>
                          <w:p w:rsidR="00B94F75" w:rsidRPr="00D248BE" w:rsidRDefault="00B94F75" w:rsidP="00B94F75">
                            <w:pPr>
                              <w:widowControl w:val="0"/>
                              <w:spacing w:after="20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They will then work with you to assist you in achieving those goals.  Your goals may be to live a healthy and active life, explore the arts, identify support services, assist with housing, benefits and financial support, gain employment or explore training and volunteering opportunities. </w:t>
                            </w:r>
                          </w:p>
                          <w:p w:rsidR="00B94F75" w:rsidRPr="00D248BE" w:rsidRDefault="00B94F75" w:rsidP="00B94F75">
                            <w:pPr>
                              <w:widowControl w:val="0"/>
                              <w:spacing w:after="20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If needed, social prescribers can support you to </w:t>
                            </w:r>
                            <w:r w:rsidR="00A65204" w:rsidRPr="00D248BE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contact</w:t>
                            </w:r>
                            <w:r w:rsidRPr="00D248BE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services and can accompany you to activities until you feel confident in going alone. </w:t>
                            </w:r>
                          </w:p>
                          <w:p w:rsidR="00B94F75" w:rsidRPr="00D248BE" w:rsidRDefault="00B94F75" w:rsidP="00B94F75">
                            <w:pPr>
                              <w:widowControl w:val="0"/>
                              <w:spacing w:after="20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D248BE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We can support you to create something new if the kind of service or support you are looking for isn’t out there already. </w:t>
                            </w:r>
                          </w:p>
                          <w:p w:rsidR="00B94F75" w:rsidRPr="00FF41F5" w:rsidRDefault="00B94F75" w:rsidP="00B94F75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r w:rsidRPr="00FF41F5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B94F75" w:rsidRDefault="00B94F75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CD15C1">
            <w:pPr>
              <w:pStyle w:val="Title"/>
              <w:rPr>
                <w:rFonts w:ascii="Calibri" w:hAnsi="Calibri" w:cs="Calibri"/>
                <w:bCs/>
                <w:sz w:val="36"/>
                <w:szCs w:val="36"/>
              </w:rPr>
            </w:pPr>
          </w:p>
          <w:p w:rsidR="00BA26D1" w:rsidRPr="006312FD" w:rsidRDefault="00BA26D1" w:rsidP="00BA26D1">
            <w:pPr>
              <w:pStyle w:val="Title"/>
              <w:ind w:left="0"/>
              <w:jc w:val="both"/>
              <w:rPr>
                <w:rFonts w:ascii="Calibri" w:hAnsi="Calibri" w:cs="Calibri"/>
                <w:bCs/>
                <w:sz w:val="36"/>
                <w:szCs w:val="36"/>
              </w:rPr>
            </w:pPr>
          </w:p>
        </w:tc>
      </w:tr>
    </w:tbl>
    <w:p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9E4852">
      <w:headerReference w:type="default" r:id="rId14"/>
      <w:footerReference w:type="default" r:id="rId15"/>
      <w:headerReference w:type="first" r:id="rId16"/>
      <w:pgSz w:w="12240" w:h="15840"/>
      <w:pgMar w:top="72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1DD9" w:rsidRDefault="00D51DD9" w:rsidP="0068245E">
      <w:pPr>
        <w:spacing w:after="0"/>
      </w:pPr>
      <w:r>
        <w:separator/>
      </w:r>
    </w:p>
    <w:p w:rsidR="00D51DD9" w:rsidRDefault="00D51DD9"/>
    <w:p w:rsidR="00D51DD9" w:rsidRDefault="00D51DD9"/>
  </w:endnote>
  <w:endnote w:type="continuationSeparator" w:id="0">
    <w:p w:rsidR="00D51DD9" w:rsidRDefault="00D51DD9" w:rsidP="0068245E">
      <w:pPr>
        <w:spacing w:after="0"/>
      </w:pPr>
      <w:r>
        <w:continuationSeparator/>
      </w:r>
    </w:p>
    <w:p w:rsidR="00D51DD9" w:rsidRDefault="00D51DD9"/>
    <w:p w:rsidR="00D51DD9" w:rsidRDefault="00D51D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1DD9" w:rsidRDefault="00D51DD9" w:rsidP="0068245E">
      <w:pPr>
        <w:spacing w:after="0"/>
      </w:pPr>
      <w:r>
        <w:separator/>
      </w:r>
    </w:p>
    <w:p w:rsidR="00D51DD9" w:rsidRDefault="00D51DD9"/>
    <w:p w:rsidR="00D51DD9" w:rsidRDefault="00D51DD9"/>
  </w:footnote>
  <w:footnote w:type="continuationSeparator" w:id="0">
    <w:p w:rsidR="00D51DD9" w:rsidRDefault="00D51DD9" w:rsidP="0068245E">
      <w:pPr>
        <w:spacing w:after="0"/>
      </w:pPr>
      <w:r>
        <w:continuationSeparator/>
      </w:r>
    </w:p>
    <w:p w:rsidR="00D51DD9" w:rsidRDefault="00D51DD9"/>
    <w:p w:rsidR="00D51DD9" w:rsidRDefault="00D51D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1C55" w:rsidRDefault="00A11C55" w:rsidP="009E4852">
    <w:pPr>
      <w:ind w:left="0"/>
      <w:jc w:val="both"/>
    </w:pPr>
  </w:p>
  <w:p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2433" w:rsidRDefault="00E7521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150B89" wp14:editId="55F41799">
              <wp:simplePos x="0" y="0"/>
              <wp:positionH relativeFrom="margin">
                <wp:posOffset>1769110</wp:posOffset>
              </wp:positionH>
              <wp:positionV relativeFrom="paragraph">
                <wp:posOffset>-288925</wp:posOffset>
              </wp:positionV>
              <wp:extent cx="3232298" cy="3381153"/>
              <wp:effectExtent l="0" t="0" r="6350" b="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298" cy="3381153"/>
                        <a:chOff x="0" y="0"/>
                        <a:chExt cx="5960110" cy="5960110"/>
                      </a:xfr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82974" y="227943"/>
                          <a:ext cx="5467350" cy="5467350"/>
                        </a:xfrm>
                        <a:prstGeom prst="ellipse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F7AE6E" id="Group 20" o:spid="_x0000_s1026" alt="&quot;&quot;" style="position:absolute;margin-left:139.3pt;margin-top:-22.75pt;width:254.5pt;height:266.25pt;z-index:251659264;mso-position-horizontal-relative:margin;mso-width-relative:margin;mso-height-relative:margin" coordsize="59601,596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&#13;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" filled="f" stroked="f" strokeweight="1pt">
                <v:stroke joinstyle="miter"/>
              </v:oval>
              <v:oval id="Oval 27" o:spid="_x0000_s1028" alt="Top circle of layer" style="position:absolute;left:2829;top:2279;width:54674;height:5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" filled="f" stroked="f" strokeweight="1pt">
                <v:stroke joinstyle="miter"/>
              </v:oval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E113145" wp14:editId="7929C788">
              <wp:simplePos x="0" y="0"/>
              <wp:positionH relativeFrom="page">
                <wp:align>right</wp:align>
              </wp:positionH>
              <wp:positionV relativeFrom="page">
                <wp:posOffset>-63500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1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F564C6" id="Group 19" o:spid="_x0000_s1026" alt="&quot;&quot;" style="position:absolute;margin-left:560.8pt;margin-top:-5pt;width:612pt;height:450pt;z-index:251656192;mso-position-horizontal:right;mso-position-horizontal-relative:page;mso-position-vertical-relative:page" coordsize="77724,5715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&#13;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" filled="f" stroked="f" strokeweight="1pt"/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78875971">
    <w:abstractNumId w:val="11"/>
  </w:num>
  <w:num w:numId="2" w16cid:durableId="1548685326">
    <w:abstractNumId w:val="12"/>
  </w:num>
  <w:num w:numId="3" w16cid:durableId="391008339">
    <w:abstractNumId w:val="10"/>
  </w:num>
  <w:num w:numId="4" w16cid:durableId="243956042">
    <w:abstractNumId w:val="9"/>
  </w:num>
  <w:num w:numId="5" w16cid:durableId="366150142">
    <w:abstractNumId w:val="7"/>
  </w:num>
  <w:num w:numId="6" w16cid:durableId="967319753">
    <w:abstractNumId w:val="6"/>
  </w:num>
  <w:num w:numId="7" w16cid:durableId="247346172">
    <w:abstractNumId w:val="5"/>
  </w:num>
  <w:num w:numId="8" w16cid:durableId="1391271524">
    <w:abstractNumId w:val="4"/>
  </w:num>
  <w:num w:numId="9" w16cid:durableId="495852141">
    <w:abstractNumId w:val="8"/>
  </w:num>
  <w:num w:numId="10" w16cid:durableId="1070153385">
    <w:abstractNumId w:val="3"/>
  </w:num>
  <w:num w:numId="11" w16cid:durableId="741220955">
    <w:abstractNumId w:val="2"/>
  </w:num>
  <w:num w:numId="12" w16cid:durableId="2078625516">
    <w:abstractNumId w:val="1"/>
  </w:num>
  <w:num w:numId="13" w16cid:durableId="1756055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52"/>
    <w:rsid w:val="00017857"/>
    <w:rsid w:val="0003220B"/>
    <w:rsid w:val="00060C11"/>
    <w:rsid w:val="000E07AA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26399"/>
    <w:rsid w:val="002733AA"/>
    <w:rsid w:val="002750FE"/>
    <w:rsid w:val="00281DC2"/>
    <w:rsid w:val="00285988"/>
    <w:rsid w:val="002A068F"/>
    <w:rsid w:val="002D65B6"/>
    <w:rsid w:val="002F38E6"/>
    <w:rsid w:val="0030573B"/>
    <w:rsid w:val="0032326A"/>
    <w:rsid w:val="003418A5"/>
    <w:rsid w:val="00381D12"/>
    <w:rsid w:val="00381ECC"/>
    <w:rsid w:val="0039194A"/>
    <w:rsid w:val="003C5628"/>
    <w:rsid w:val="003C7EF8"/>
    <w:rsid w:val="0044051F"/>
    <w:rsid w:val="004611DB"/>
    <w:rsid w:val="004643E0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312FD"/>
    <w:rsid w:val="006568FA"/>
    <w:rsid w:val="0068245E"/>
    <w:rsid w:val="00684A8A"/>
    <w:rsid w:val="00693671"/>
    <w:rsid w:val="0069500E"/>
    <w:rsid w:val="006973C3"/>
    <w:rsid w:val="006A21A8"/>
    <w:rsid w:val="006B3C1F"/>
    <w:rsid w:val="006F37D1"/>
    <w:rsid w:val="00713F12"/>
    <w:rsid w:val="007A4EDB"/>
    <w:rsid w:val="007C4762"/>
    <w:rsid w:val="0081727B"/>
    <w:rsid w:val="00834305"/>
    <w:rsid w:val="00852EB7"/>
    <w:rsid w:val="008770A1"/>
    <w:rsid w:val="00884BB4"/>
    <w:rsid w:val="00894839"/>
    <w:rsid w:val="00897FB4"/>
    <w:rsid w:val="008E41D2"/>
    <w:rsid w:val="009124DD"/>
    <w:rsid w:val="0094423C"/>
    <w:rsid w:val="00980498"/>
    <w:rsid w:val="009D3295"/>
    <w:rsid w:val="009E4852"/>
    <w:rsid w:val="00A11C55"/>
    <w:rsid w:val="00A65204"/>
    <w:rsid w:val="00A95506"/>
    <w:rsid w:val="00AB0A29"/>
    <w:rsid w:val="00AB123B"/>
    <w:rsid w:val="00AC5469"/>
    <w:rsid w:val="00AF0DE6"/>
    <w:rsid w:val="00AF1269"/>
    <w:rsid w:val="00B01D43"/>
    <w:rsid w:val="00B05BA1"/>
    <w:rsid w:val="00B0613F"/>
    <w:rsid w:val="00B168F9"/>
    <w:rsid w:val="00B20BB8"/>
    <w:rsid w:val="00B368A1"/>
    <w:rsid w:val="00B46657"/>
    <w:rsid w:val="00B94F75"/>
    <w:rsid w:val="00BA26D1"/>
    <w:rsid w:val="00BB2BA2"/>
    <w:rsid w:val="00BD6DAD"/>
    <w:rsid w:val="00BF6F64"/>
    <w:rsid w:val="00C0444E"/>
    <w:rsid w:val="00C12433"/>
    <w:rsid w:val="00C35ADC"/>
    <w:rsid w:val="00C67FD5"/>
    <w:rsid w:val="00C747BD"/>
    <w:rsid w:val="00C93A32"/>
    <w:rsid w:val="00CA58D1"/>
    <w:rsid w:val="00CB01F3"/>
    <w:rsid w:val="00CB30C6"/>
    <w:rsid w:val="00CE754C"/>
    <w:rsid w:val="00CF207A"/>
    <w:rsid w:val="00D216F4"/>
    <w:rsid w:val="00D248BE"/>
    <w:rsid w:val="00D31EB7"/>
    <w:rsid w:val="00D37285"/>
    <w:rsid w:val="00D51DD9"/>
    <w:rsid w:val="00D529A9"/>
    <w:rsid w:val="00DE172D"/>
    <w:rsid w:val="00DF5F22"/>
    <w:rsid w:val="00E100E0"/>
    <w:rsid w:val="00E402F3"/>
    <w:rsid w:val="00E43EFE"/>
    <w:rsid w:val="00E73EAC"/>
    <w:rsid w:val="00E75215"/>
    <w:rsid w:val="00EC54E5"/>
    <w:rsid w:val="00F0092F"/>
    <w:rsid w:val="00F46436"/>
    <w:rsid w:val="00FF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C071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40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.lawler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A98B11-A404-4DC1-83E8-9FE9464E74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C:\Users\jac.lawler\AppData\Roaming\Microsoft\Templates\Circle flyer.dotx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Bowes Tim (RNU) Oxford Health</dc:creator>
  <cp:keywords/>
  <dc:description/>
  <cp:lastModifiedBy/>
  <cp:revision>1</cp:revision>
  <dcterms:created xsi:type="dcterms:W3CDTF">2023-06-26T08:26:00Z</dcterms:created>
  <dcterms:modified xsi:type="dcterms:W3CDTF">2023-06-26T08:26:00Z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e463cba9-5f6c-478d-9329-7b2295e4e8ed_Enabled">
    <vt:lpwstr>true</vt:lpwstr>
  </property>
  <property fmtid="{D5CDD505-2E9C-101B-9397-08002B2CF9AE}" pid="4" name="MSIP_Label_e463cba9-5f6c-478d-9329-7b2295e4e8ed_SetDate">
    <vt:lpwstr>2021-06-21T19:41:27Z</vt:lpwstr>
  </property>
  <property fmtid="{D5CDD505-2E9C-101B-9397-08002B2CF9AE}" pid="5" name="MSIP_Label_e463cba9-5f6c-478d-9329-7b2295e4e8ed_Method">
    <vt:lpwstr>Standard</vt:lpwstr>
  </property>
  <property fmtid="{D5CDD505-2E9C-101B-9397-08002B2CF9AE}" pid="6" name="MSIP_Label_e463cba9-5f6c-478d-9329-7b2295e4e8ed_Name">
    <vt:lpwstr>All Employees_2</vt:lpwstr>
  </property>
  <property fmtid="{D5CDD505-2E9C-101B-9397-08002B2CF9AE}" pid="7" name="MSIP_Label_e463cba9-5f6c-478d-9329-7b2295e4e8ed_SiteId">
    <vt:lpwstr>33440fc6-b7c7-412c-bb73-0e70b0198d5a</vt:lpwstr>
  </property>
  <property fmtid="{D5CDD505-2E9C-101B-9397-08002B2CF9AE}" pid="8" name="MSIP_Label_e463cba9-5f6c-478d-9329-7b2295e4e8ed_ActionId">
    <vt:lpwstr>332333bd-7015-4766-898b-8fb67765100c</vt:lpwstr>
  </property>
  <property fmtid="{D5CDD505-2E9C-101B-9397-08002B2CF9AE}" pid="9" name="MSIP_Label_e463cba9-5f6c-478d-9329-7b2295e4e8ed_ContentBits">
    <vt:lpwstr>0</vt:lpwstr>
  </property>
</Properties>
</file>