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5DCCD" w14:textId="77777777" w:rsidR="00C14989" w:rsidRPr="000508E8" w:rsidRDefault="00233FF1" w:rsidP="00233FF1">
      <w:pPr>
        <w:pStyle w:val="Logotype"/>
        <w:rPr>
          <w:noProof w:val="0"/>
        </w:rPr>
      </w:pPr>
      <w:bookmarkStart w:id="0" w:name="_Hlk518292058"/>
      <w:bookmarkEnd w:id="0"/>
      <w:r w:rsidRPr="000508E8">
        <w:drawing>
          <wp:inline distT="0" distB="0" distL="0" distR="0" wp14:anchorId="60C9CA40" wp14:editId="3860E9A5">
            <wp:extent cx="1565741" cy="771525"/>
            <wp:effectExtent l="0" t="0" r="0" b="0"/>
            <wp:docPr id="2" name="Picture 2" descr="Oxford Health NHS Foundation Trust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Oxford Health NHS Foundation Trust logo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160" cy="79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7481AF" w14:textId="77777777" w:rsidR="00C14989" w:rsidRPr="000508E8" w:rsidRDefault="00C14989" w:rsidP="00C14989">
      <w:pPr>
        <w:pStyle w:val="Logotype"/>
        <w:jc w:val="left"/>
        <w:rPr>
          <w:rFonts w:ascii="Segoe UI" w:hAnsi="Segoe UI" w:cs="Segoe UI"/>
          <w:b/>
          <w:noProof w:val="0"/>
          <w:sz w:val="2"/>
          <w:szCs w:val="18"/>
        </w:rPr>
      </w:pPr>
    </w:p>
    <w:p w14:paraId="159FEEEB" w14:textId="2326E497" w:rsidR="00323D98" w:rsidRPr="009554FC" w:rsidRDefault="009554FC" w:rsidP="00214FF8">
      <w:pPr>
        <w:pStyle w:val="Servicename"/>
      </w:pPr>
      <w:r w:rsidRPr="009554FC">
        <w:t>Oxford Heath NHS Foundation Trust</w:t>
      </w:r>
    </w:p>
    <w:sdt>
      <w:sdtPr>
        <w:alias w:val="Title"/>
        <w:tag w:val=""/>
        <w:id w:val="992296383"/>
        <w:placeholder>
          <w:docPart w:val="6507E009CBBB499CB18EDEC614DB341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14:paraId="339D66C4" w14:textId="0B9A5F97" w:rsidR="00323D98" w:rsidRDefault="009554FC" w:rsidP="00214FF8">
          <w:pPr>
            <w:pStyle w:val="Title"/>
          </w:pPr>
          <w:r w:rsidRPr="00DB5572">
            <w:t>Privacy Notice</w:t>
          </w:r>
        </w:p>
      </w:sdtContent>
    </w:sdt>
    <w:tbl>
      <w:tblPr>
        <w:tblStyle w:val="TableGrid0"/>
        <w:tblW w:w="15593" w:type="dxa"/>
        <w:tblInd w:w="-5" w:type="dxa"/>
        <w:tblLayout w:type="fixed"/>
        <w:tblCellMar>
          <w:right w:w="38" w:type="dxa"/>
        </w:tblCellMar>
        <w:tblLook w:val="04A0" w:firstRow="1" w:lastRow="0" w:firstColumn="1" w:lastColumn="0" w:noHBand="0" w:noVBand="1"/>
      </w:tblPr>
      <w:tblGrid>
        <w:gridCol w:w="3828"/>
        <w:gridCol w:w="11765"/>
      </w:tblGrid>
      <w:tr w:rsidR="00DB5572" w:rsidRPr="009B4895" w14:paraId="3A78A9E6" w14:textId="77777777" w:rsidTr="0000089D">
        <w:trPr>
          <w:trHeight w:val="119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6FEFDF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3B00BD26" wp14:editId="0199BC20">
                  <wp:extent cx="1490776" cy="721360"/>
                  <wp:effectExtent l="0" t="0" r="0" b="2540"/>
                  <wp:docPr id="71" name="Picture 71" descr="A black and blue logo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Picture 71" descr="A black and blue logo&#10;&#10;AI-generated content may be incorrect.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1722" cy="731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21B5F" w14:textId="77777777" w:rsidR="00DB5572" w:rsidRPr="00575A46" w:rsidRDefault="00DB5572" w:rsidP="00E31EF3">
            <w:pPr>
              <w:pStyle w:val="Heading1"/>
            </w:pPr>
            <w:r w:rsidRPr="00575A46">
              <w:t xml:space="preserve">What is Oxford Health?  </w:t>
            </w:r>
          </w:p>
          <w:p w14:paraId="54F0F1CA" w14:textId="77777777" w:rsidR="00DB5572" w:rsidRPr="009B4895" w:rsidRDefault="00DB5572" w:rsidP="0000089D">
            <w:r w:rsidRPr="009B4895">
              <w:t xml:space="preserve"> </w:t>
            </w:r>
          </w:p>
        </w:tc>
      </w:tr>
      <w:tr w:rsidR="00DB5572" w:rsidRPr="009B4895" w14:paraId="1849C3CC" w14:textId="77777777" w:rsidTr="0000089D">
        <w:trPr>
          <w:trHeight w:val="165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ABC63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1298FB84" wp14:editId="67117C10">
                  <wp:extent cx="1085850" cy="1022350"/>
                  <wp:effectExtent l="0" t="0" r="0" b="0"/>
                  <wp:docPr id="73" name="Picture 73" descr="A group of people in uniform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 descr="A group of people in uniform&#10;&#10;AI-generated content may be incorrect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50" cy="1022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A0805" w14:textId="77777777" w:rsidR="00DB5572" w:rsidRPr="009B4895" w:rsidRDefault="00DB5572" w:rsidP="0000089D">
            <w:r w:rsidRPr="009B4895">
              <w:t xml:space="preserve">Oxford Health is an NHS Foundation Trust. </w:t>
            </w:r>
          </w:p>
          <w:p w14:paraId="79D26A6D" w14:textId="77777777" w:rsidR="00DB5572" w:rsidRPr="009B4895" w:rsidRDefault="00DB5572" w:rsidP="0000089D">
            <w:r w:rsidRPr="009B4895">
              <w:t xml:space="preserve"> </w:t>
            </w:r>
          </w:p>
        </w:tc>
      </w:tr>
      <w:tr w:rsidR="00DB5572" w:rsidRPr="009B4895" w14:paraId="58D0589D" w14:textId="77777777" w:rsidTr="0000089D">
        <w:trPr>
          <w:trHeight w:val="169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927AC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17DA582C" wp14:editId="24D14F40">
                  <wp:extent cx="1079119" cy="1045210"/>
                  <wp:effectExtent l="0" t="0" r="0" b="0"/>
                  <wp:docPr id="75" name="Picture 75" descr="A group of people in different uniform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Picture 75" descr="A group of people in different uniforms&#10;&#10;AI-generated content may be incorrect.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119" cy="10452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3E505" w14:textId="77777777" w:rsidR="00DB5572" w:rsidRPr="009B4895" w:rsidRDefault="00DB5572" w:rsidP="0000089D">
            <w:r w:rsidRPr="009B4895">
              <w:t xml:space="preserve">We help people with their health care.  </w:t>
            </w:r>
          </w:p>
          <w:p w14:paraId="0995F478" w14:textId="77777777" w:rsidR="00DB5572" w:rsidRPr="009B4895" w:rsidRDefault="00DB5572" w:rsidP="0000089D">
            <w:r w:rsidRPr="009B4895">
              <w:t xml:space="preserve"> </w:t>
            </w:r>
          </w:p>
        </w:tc>
      </w:tr>
      <w:tr w:rsidR="00DB5572" w:rsidRPr="009B4895" w14:paraId="170A19F6" w14:textId="77777777" w:rsidTr="0000089D">
        <w:trPr>
          <w:trHeight w:val="257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461A4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641CD25D" wp14:editId="10AF2DCE">
                  <wp:extent cx="1200150" cy="1607185"/>
                  <wp:effectExtent l="0" t="0" r="0" b="0"/>
                  <wp:docPr id="165" name="Picture 1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Picture 165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536" cy="16197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2ABEB" w14:textId="77777777" w:rsidR="00DB5572" w:rsidRPr="009B4895" w:rsidRDefault="00DB5572" w:rsidP="0000089D">
            <w:r w:rsidRPr="009B4895">
              <w:t xml:space="preserve">We are registered with the Information Commissioner’s Office (ICO) to use information about the people we work with under the Data Protection Act 2018 and our registration number is Z1411013.  </w:t>
            </w:r>
          </w:p>
        </w:tc>
      </w:tr>
      <w:tr w:rsidR="00DB5572" w:rsidRPr="009B4895" w14:paraId="0A318832" w14:textId="77777777" w:rsidTr="0000089D">
        <w:trPr>
          <w:trHeight w:val="17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29FB2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015A4505" wp14:editId="0CDA1123">
                  <wp:extent cx="1079500" cy="1079500"/>
                  <wp:effectExtent l="0" t="0" r="0" b="0"/>
                  <wp:docPr id="167" name="Picture 167" descr="A person holding a piece of paper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Picture 167" descr="A person holding a piece of paper&#10;&#10;AI-generated content may be incorrect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A60778" w14:textId="30AAC679" w:rsidR="00F83B3E" w:rsidRDefault="00F83B3E" w:rsidP="00E31EF3">
            <w:pPr>
              <w:ind w:left="139"/>
            </w:pPr>
            <w:r>
              <w:t>R</w:t>
            </w:r>
            <w:r w:rsidR="00DB5572" w:rsidRPr="009B4895">
              <w:t xml:space="preserve">ead more about Oxford Health here:    </w:t>
            </w:r>
          </w:p>
          <w:p w14:paraId="3003506F" w14:textId="0BCF1D1D" w:rsidR="00DB5572" w:rsidRPr="009B4895" w:rsidRDefault="00F83B3E" w:rsidP="00E31EF3">
            <w:pPr>
              <w:ind w:left="139"/>
            </w:pPr>
            <w:hyperlink r:id="rId17" w:history="1">
              <w:r w:rsidRPr="002C0D33">
                <w:rPr>
                  <w:rStyle w:val="Hyperlink"/>
                </w:rPr>
                <w:t>www.oxfordhealth.nhs.uk</w:t>
              </w:r>
            </w:hyperlink>
          </w:p>
        </w:tc>
      </w:tr>
      <w:tr w:rsidR="00DB5572" w:rsidRPr="009B4895" w14:paraId="0D200C82" w14:textId="77777777" w:rsidTr="0000089D">
        <w:trPr>
          <w:trHeight w:val="169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29FC9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1DA48582" wp14:editId="4BA2907C">
                  <wp:extent cx="1093121" cy="1009879"/>
                  <wp:effectExtent l="0" t="0" r="0" b="0"/>
                  <wp:docPr id="169" name="Picture 16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Picture 169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180" cy="10117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72DAD" w14:textId="697E3B1D" w:rsidR="00DB5572" w:rsidRPr="009B4895" w:rsidRDefault="00DB5572" w:rsidP="00E31EF3">
            <w:r w:rsidRPr="009B4895">
              <w:t xml:space="preserve">Our services are at community bases, hospitals, clinics, and people’s home.  </w:t>
            </w:r>
          </w:p>
        </w:tc>
      </w:tr>
      <w:tr w:rsidR="00DB5572" w:rsidRPr="009B4895" w14:paraId="71769EEB" w14:textId="77777777" w:rsidTr="0000089D">
        <w:trPr>
          <w:trHeight w:val="167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84652" w14:textId="77777777" w:rsidR="00DB5572" w:rsidRDefault="00DB5572" w:rsidP="0000089D">
            <w:pPr>
              <w:jc w:val="center"/>
              <w:rPr>
                <w:noProof/>
              </w:rPr>
            </w:pPr>
            <w:r w:rsidRPr="009B4895">
              <w:rPr>
                <w:noProof/>
              </w:rPr>
              <w:drawing>
                <wp:inline distT="0" distB="0" distL="0" distR="0" wp14:anchorId="368DD118" wp14:editId="24D018C0">
                  <wp:extent cx="1078865" cy="1032624"/>
                  <wp:effectExtent l="0" t="0" r="0" b="0"/>
                  <wp:docPr id="171" name="Picture 171" descr="A person in wheelchair pointing at a house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Picture 171" descr="A person in wheelchair pointing at a house&#10;&#10;AI-generated content may be incorrect.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1032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C3B7E1D" w14:textId="77777777" w:rsidR="00C67DCC" w:rsidRPr="00C67DCC" w:rsidRDefault="00C67DCC" w:rsidP="00C67DCC"/>
          <w:p w14:paraId="218C95B8" w14:textId="77777777" w:rsidR="00C67DCC" w:rsidRPr="00C67DCC" w:rsidRDefault="00C67DCC" w:rsidP="00C67DCC"/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F2621" w14:textId="2A84D9AF" w:rsidR="00DB5572" w:rsidRPr="009B4895" w:rsidRDefault="00DB5572" w:rsidP="00E31EF3">
            <w:r w:rsidRPr="009B4895">
              <w:t xml:space="preserve">We focus on delivering care as close to somebody’s home as possible.  </w:t>
            </w:r>
          </w:p>
        </w:tc>
      </w:tr>
      <w:tr w:rsidR="00DB5572" w:rsidRPr="009B4895" w14:paraId="1340DE35" w14:textId="77777777" w:rsidTr="0000089D">
        <w:trPr>
          <w:trHeight w:val="141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BA2E4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58408789" wp14:editId="3E9C6F4E">
                  <wp:extent cx="1078865" cy="745960"/>
                  <wp:effectExtent l="0" t="0" r="0" b="0"/>
                  <wp:docPr id="263" name="Picture 2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Picture 26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745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4F90B" w14:textId="77777777" w:rsidR="00DB5572" w:rsidRPr="009B4895" w:rsidRDefault="00DB5572" w:rsidP="0000089D">
            <w:r w:rsidRPr="009B4895">
              <w:t xml:space="preserve">For information on all our services please visit our website. Here is the link:  </w:t>
            </w:r>
          </w:p>
          <w:p w14:paraId="4FB2EA58" w14:textId="77777777" w:rsidR="00DB5572" w:rsidRPr="009B4895" w:rsidRDefault="00DB5572" w:rsidP="0000089D">
            <w:hyperlink r:id="rId21">
              <w:r w:rsidRPr="009B4895">
                <w:rPr>
                  <w:color w:val="0000FF"/>
                  <w:u w:val="single" w:color="0000FF"/>
                </w:rPr>
                <w:t>https://www.oxfordhealth.nhs.uk/services</w:t>
              </w:r>
            </w:hyperlink>
            <w:hyperlink r:id="rId22">
              <w:r w:rsidRPr="009B4895">
                <w:rPr>
                  <w:color w:val="0000FF"/>
                  <w:u w:val="single" w:color="0000FF"/>
                </w:rPr>
                <w:t>/</w:t>
              </w:r>
            </w:hyperlink>
            <w:hyperlink r:id="rId23">
              <w:r w:rsidRPr="009B4895">
                <w:rPr>
                  <w:color w:val="FF0000"/>
                </w:rPr>
                <w:t xml:space="preserve"> </w:t>
              </w:r>
            </w:hyperlink>
            <w:hyperlink r:id="rId24">
              <w:r w:rsidRPr="009B4895">
                <w:t xml:space="preserve"> </w:t>
              </w:r>
            </w:hyperlink>
          </w:p>
          <w:p w14:paraId="1DD51986" w14:textId="77777777" w:rsidR="00DB5572" w:rsidRPr="009B4895" w:rsidRDefault="00DB5572" w:rsidP="0000089D">
            <w:r w:rsidRPr="009B4895">
              <w:t xml:space="preserve"> </w:t>
            </w:r>
          </w:p>
        </w:tc>
      </w:tr>
      <w:tr w:rsidR="00DB5572" w:rsidRPr="009B4895" w14:paraId="395D3039" w14:textId="77777777" w:rsidTr="0000089D">
        <w:trPr>
          <w:trHeight w:val="21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95765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1266E9B1" wp14:editId="5E523798">
                  <wp:extent cx="1079297" cy="1334770"/>
                  <wp:effectExtent l="0" t="0" r="0" b="0"/>
                  <wp:docPr id="265" name="Picture 265" descr="A person in a pink shirt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Picture 265" descr="A person in a pink shirt&#10;&#10;AI-generated content may be incorrect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97" cy="133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A83C0" w14:textId="77777777" w:rsidR="00DB5572" w:rsidRPr="00E31EF3" w:rsidRDefault="00DB5572" w:rsidP="00E31EF3">
            <w:pPr>
              <w:pStyle w:val="Heading1"/>
            </w:pPr>
            <w:r w:rsidRPr="00E31EF3">
              <w:t xml:space="preserve">Why do we collect personal information about you?  </w:t>
            </w:r>
          </w:p>
        </w:tc>
      </w:tr>
      <w:tr w:rsidR="00DB5572" w:rsidRPr="009B4895" w14:paraId="095D1E9D" w14:textId="77777777" w:rsidTr="0000089D">
        <w:trPr>
          <w:trHeight w:val="185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FBB85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0F6481F3" wp14:editId="132BA4C1">
                  <wp:extent cx="1078865" cy="1144257"/>
                  <wp:effectExtent l="0" t="0" r="0" b="0"/>
                  <wp:docPr id="267" name="Picture 267" descr="A couple of men pointing at each other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Picture 267" descr="A couple of men pointing at each other&#10;&#10;AI-generated content may be incorrect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1144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3A350" w14:textId="1AB82420" w:rsidR="00DB5572" w:rsidRPr="009B4895" w:rsidRDefault="00DB5572" w:rsidP="00E31EF3">
            <w:r w:rsidRPr="009B4895">
              <w:t xml:space="preserve">Personal Information is information about you or other people.  </w:t>
            </w:r>
          </w:p>
        </w:tc>
      </w:tr>
      <w:tr w:rsidR="00DB5572" w:rsidRPr="009B4895" w14:paraId="54603493" w14:textId="77777777" w:rsidTr="0000089D">
        <w:trPr>
          <w:trHeight w:val="17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C2BC0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50587A0F" wp14:editId="0C5C2E1F">
                  <wp:extent cx="1079322" cy="1051560"/>
                  <wp:effectExtent l="0" t="0" r="0" b="0"/>
                  <wp:docPr id="269" name="Picture 269" descr="A red pen on a notebook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9" name="Picture 269" descr="A red pen on a notebook&#10;&#10;AI-generated content may be incorrect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22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9D654" w14:textId="63A83663" w:rsidR="00DB5572" w:rsidRPr="009B4895" w:rsidRDefault="00DB5572" w:rsidP="00E31EF3">
            <w:r w:rsidRPr="009B4895">
              <w:t>We need to keep information about your health, treatment, and care.</w:t>
            </w:r>
          </w:p>
        </w:tc>
      </w:tr>
      <w:tr w:rsidR="00DB5572" w:rsidRPr="009B4895" w14:paraId="5C86979E" w14:textId="77777777" w:rsidTr="0000089D">
        <w:trPr>
          <w:trHeight w:val="17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DC000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1A7D8B70" wp14:editId="5D5B0341">
                  <wp:extent cx="1079500" cy="1079500"/>
                  <wp:effectExtent l="0" t="0" r="0" b="0"/>
                  <wp:docPr id="359" name="Picture 3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9" name="Picture 359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43C35" w14:textId="4B93AF8C" w:rsidR="00DB5572" w:rsidRPr="009B4895" w:rsidRDefault="00DB5572" w:rsidP="00E31EF3">
            <w:r w:rsidRPr="009B4895">
              <w:t xml:space="preserve">This is so we can give you good treatment and care.  </w:t>
            </w:r>
          </w:p>
        </w:tc>
      </w:tr>
      <w:tr w:rsidR="00DB5572" w:rsidRPr="009B4895" w14:paraId="2E6634E0" w14:textId="77777777" w:rsidTr="0000089D">
        <w:trPr>
          <w:trHeight w:val="17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3647D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0798BDF7" wp14:editId="09BC6F0C">
                  <wp:extent cx="1079500" cy="1079500"/>
                  <wp:effectExtent l="0" t="0" r="0" b="0"/>
                  <wp:docPr id="361" name="Picture 3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1" name="Picture 361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7207E" w14:textId="7FF78250" w:rsidR="00DB5572" w:rsidRPr="009B4895" w:rsidRDefault="00DB5572" w:rsidP="00E31EF3">
            <w:r w:rsidRPr="009B4895">
              <w:t xml:space="preserve">Read about the ways we keep personal information:  </w:t>
            </w:r>
          </w:p>
        </w:tc>
      </w:tr>
      <w:tr w:rsidR="00DB5572" w:rsidRPr="009B4895" w14:paraId="6B08B4D6" w14:textId="77777777" w:rsidTr="0000089D">
        <w:trPr>
          <w:trHeight w:val="145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74A92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1CFCC952" wp14:editId="28C41DD7">
                  <wp:extent cx="1078941" cy="890905"/>
                  <wp:effectExtent l="0" t="0" r="0" b="0"/>
                  <wp:docPr id="363" name="Picture 3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3" name="Picture 363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41" cy="890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48AAD" w14:textId="77777777" w:rsidR="00DB5572" w:rsidRPr="009B4895" w:rsidRDefault="00DB5572" w:rsidP="0000089D">
            <w:r w:rsidRPr="009B4895">
              <w:t xml:space="preserve">On paper and in a file.  </w:t>
            </w:r>
          </w:p>
        </w:tc>
      </w:tr>
      <w:tr w:rsidR="00DB5572" w:rsidRPr="009B4895" w14:paraId="77FFBED2" w14:textId="77777777" w:rsidTr="0000089D">
        <w:trPr>
          <w:trHeight w:val="120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E531A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06B98CC9" wp14:editId="476222F8">
                  <wp:extent cx="1078865" cy="730555"/>
                  <wp:effectExtent l="0" t="0" r="0" b="0"/>
                  <wp:docPr id="365" name="Picture 365" descr="A person sitting at a computer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" name="Picture 365" descr="A person sitting at a computer&#10;&#10;AI-generated content may be incorrect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7305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5777D" w14:textId="77777777" w:rsidR="00E46FD0" w:rsidRDefault="00E46FD0" w:rsidP="00E46FD0">
            <w:pPr>
              <w:ind w:left="113"/>
            </w:pPr>
          </w:p>
          <w:p w14:paraId="6896F2DF" w14:textId="10E4B44C" w:rsidR="00DB5572" w:rsidRPr="009B4895" w:rsidRDefault="00DB5572" w:rsidP="00E46FD0">
            <w:pPr>
              <w:ind w:left="113"/>
            </w:pPr>
            <w:r w:rsidRPr="009B4895">
              <w:t xml:space="preserve">In an electronic patient record system.  </w:t>
            </w:r>
          </w:p>
          <w:p w14:paraId="01F03A78" w14:textId="77777777" w:rsidR="00DB5572" w:rsidRPr="009B4895" w:rsidRDefault="00DB5572" w:rsidP="0000089D">
            <w:r w:rsidRPr="009B4895">
              <w:t xml:space="preserve"> </w:t>
            </w:r>
          </w:p>
        </w:tc>
      </w:tr>
      <w:tr w:rsidR="00DB5572" w:rsidRPr="009B4895" w14:paraId="3FED55A6" w14:textId="77777777" w:rsidTr="0000089D">
        <w:trPr>
          <w:trHeight w:val="180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86518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0F85B18D" wp14:editId="16F91C02">
                  <wp:extent cx="1078865" cy="943229"/>
                  <wp:effectExtent l="0" t="0" r="0" b="0"/>
                  <wp:docPr id="459" name="Picture 4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" name="Picture 459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943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C030A" w14:textId="05F4211F" w:rsidR="00DB5572" w:rsidRPr="009B4895" w:rsidRDefault="00DB5572" w:rsidP="00E31EF3">
            <w:r w:rsidRPr="009B4895">
              <w:t xml:space="preserve">Some services may wish to record part of your treatment on video or audio. We would ask you about this before we did it.  </w:t>
            </w:r>
          </w:p>
        </w:tc>
      </w:tr>
      <w:tr w:rsidR="00DB5572" w:rsidRPr="009B4895" w14:paraId="3820A262" w14:textId="77777777" w:rsidTr="0000089D">
        <w:trPr>
          <w:trHeight w:val="209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B91EE" w14:textId="77777777" w:rsidR="00DB5572" w:rsidRPr="009B4895" w:rsidRDefault="00DB5572" w:rsidP="0000089D">
            <w:pPr>
              <w:jc w:val="center"/>
              <w:rPr>
                <w:noProof/>
              </w:rPr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6DB42B87" wp14:editId="33F6B9BA">
                  <wp:extent cx="1762963" cy="1395730"/>
                  <wp:effectExtent l="0" t="0" r="8890" b="0"/>
                  <wp:docPr id="257033124" name="Picture 1" descr="red push button tele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033124" name="Picture 1" descr="red push button telephone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960" cy="1422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B1CD5F" w14:textId="5B1BF65A" w:rsidR="00DB5572" w:rsidRPr="00E31EF3" w:rsidRDefault="00DB5572" w:rsidP="00E31EF3">
            <w:pPr>
              <w:rPr>
                <w:b/>
              </w:rPr>
            </w:pPr>
            <w:r w:rsidRPr="009B4895">
              <w:t>Some of our services use telephone recording software.  This will be announced at the start of the call.</w:t>
            </w:r>
          </w:p>
        </w:tc>
      </w:tr>
      <w:tr w:rsidR="00DB5572" w:rsidRPr="009B4895" w14:paraId="286C3CE7" w14:textId="77777777" w:rsidTr="0000089D">
        <w:trPr>
          <w:trHeight w:val="209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26084" w14:textId="77777777" w:rsidR="00DB5572" w:rsidRPr="009B4895" w:rsidRDefault="00DB5572" w:rsidP="0000089D">
            <w:pPr>
              <w:jc w:val="center"/>
              <w:rPr>
                <w:noProof/>
              </w:rPr>
            </w:pPr>
            <w:r w:rsidRPr="009B4895">
              <w:rPr>
                <w:noProof/>
              </w:rPr>
              <w:drawing>
                <wp:inline distT="0" distB="0" distL="0" distR="0" wp14:anchorId="1B3FECC3" wp14:editId="7E6AC6A8">
                  <wp:extent cx="1748332" cy="1294765"/>
                  <wp:effectExtent l="0" t="0" r="4445" b="635"/>
                  <wp:docPr id="18673376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299" cy="13043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3EBDD" w14:textId="180845F2" w:rsidR="00DB5572" w:rsidRPr="00E31EF3" w:rsidRDefault="00DB5572" w:rsidP="00E31EF3">
            <w:pPr>
              <w:rPr>
                <w:b/>
              </w:rPr>
            </w:pPr>
            <w:r w:rsidRPr="009B4895">
              <w:t xml:space="preserve">CCTV is used by the Trust in some internal and external areas to protect patients, employees, visitors, premises and Trust assets.   </w:t>
            </w:r>
          </w:p>
        </w:tc>
      </w:tr>
      <w:tr w:rsidR="00DB5572" w:rsidRPr="009B4895" w14:paraId="1BEEDCD4" w14:textId="77777777" w:rsidTr="0000089D">
        <w:trPr>
          <w:trHeight w:val="209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9258F" w14:textId="77777777" w:rsidR="00DB5572" w:rsidRPr="009B4895" w:rsidRDefault="00DB5572" w:rsidP="0000089D">
            <w:pPr>
              <w:jc w:val="center"/>
              <w:rPr>
                <w:noProof/>
              </w:rPr>
            </w:pPr>
            <w:r w:rsidRPr="009B4895">
              <w:rPr>
                <w:noProof/>
              </w:rPr>
              <w:drawing>
                <wp:inline distT="0" distB="0" distL="0" distR="0" wp14:anchorId="615428B8" wp14:editId="74AB0743">
                  <wp:extent cx="1748332" cy="1363980"/>
                  <wp:effectExtent l="0" t="0" r="4445" b="7620"/>
                  <wp:docPr id="1399568660" name="Picture 5" descr="Create an image of a UK Police Hat. The hat should have a black and white checkered band, a silver badge with the crown emblem, and a dark blue color. The style should be realistic and detailed, capturing the traditional design of the UK police ha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9568660" name="Picture 5" descr="Create an image of a UK Police Hat. The hat should have a black and white checkered band, a silver badge with the crown emblem, and a dark blue color. The style should be realistic and detailed, capturing the traditional design of the UK police hat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0240" cy="13810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64843" w14:textId="3DBCFD23" w:rsidR="00DB5572" w:rsidRPr="00E31EF3" w:rsidRDefault="00DB5572" w:rsidP="00E31EF3">
            <w:pPr>
              <w:rPr>
                <w:b/>
              </w:rPr>
            </w:pPr>
            <w:r w:rsidRPr="009B4895">
              <w:t>We may share CCTV with the Police to support them in identifying, apprehending and prosecuting offenders.</w:t>
            </w:r>
          </w:p>
        </w:tc>
      </w:tr>
      <w:tr w:rsidR="00DB5572" w:rsidRPr="009B4895" w14:paraId="40BC371F" w14:textId="77777777" w:rsidTr="0000089D">
        <w:trPr>
          <w:trHeight w:val="209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A641E" w14:textId="77777777" w:rsidR="00DB5572" w:rsidRPr="009B4895" w:rsidRDefault="00DB5572" w:rsidP="0000089D">
            <w:pPr>
              <w:jc w:val="center"/>
              <w:rPr>
                <w:noProof/>
              </w:rPr>
            </w:pPr>
            <w:r w:rsidRPr="009B4895">
              <w:rPr>
                <w:noProof/>
              </w:rPr>
              <w:drawing>
                <wp:inline distT="0" distB="0" distL="0" distR="0" wp14:anchorId="60428F2C" wp14:editId="747B724F">
                  <wp:extent cx="1762963" cy="1365885"/>
                  <wp:effectExtent l="0" t="0" r="8890" b="5715"/>
                  <wp:docPr id="171625842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8115" cy="13698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AD6B7" w14:textId="77626DE6" w:rsidR="00DB5572" w:rsidRPr="00E31EF3" w:rsidRDefault="00DB5572" w:rsidP="00E31EF3">
            <w:pPr>
              <w:rPr>
                <w:b/>
              </w:rPr>
            </w:pPr>
            <w:proofErr w:type="spellStart"/>
            <w:r w:rsidRPr="009B4895">
              <w:t>Oxevision</w:t>
            </w:r>
            <w:proofErr w:type="spellEnd"/>
            <w:r w:rsidRPr="009B4895">
              <w:t xml:space="preserve"> is used in some inpatient wards with consent from the patient for observation and patient safety purposes.</w:t>
            </w:r>
          </w:p>
        </w:tc>
      </w:tr>
      <w:tr w:rsidR="00DB5572" w:rsidRPr="009B4895" w14:paraId="14178807" w14:textId="77777777" w:rsidTr="0000089D">
        <w:trPr>
          <w:trHeight w:val="209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B77DB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3EDD2D0C" wp14:editId="1AE4576B">
                  <wp:extent cx="1079183" cy="1297940"/>
                  <wp:effectExtent l="0" t="0" r="0" b="0"/>
                  <wp:docPr id="461" name="Picture 461" descr="A scroll with text on it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1" name="Picture 461" descr="A scroll with text on it&#10;&#10;AI-generated content may be incorrect.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183" cy="129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5EB90" w14:textId="77777777" w:rsidR="007C334D" w:rsidRDefault="00DB5572" w:rsidP="00E31EF3">
            <w:r w:rsidRPr="009B4895">
              <w:t xml:space="preserve">We process personal information for the provision of “health care treatment to include the management of health care systems and services”.  </w:t>
            </w:r>
          </w:p>
          <w:p w14:paraId="0F323492" w14:textId="7774510A" w:rsidR="00DB5572" w:rsidRPr="009B4895" w:rsidRDefault="00DB5572" w:rsidP="00E31EF3">
            <w:r w:rsidRPr="009B4895">
              <w:t xml:space="preserve">This is a “Public Task” as set down in UK Law.  </w:t>
            </w:r>
          </w:p>
        </w:tc>
      </w:tr>
      <w:tr w:rsidR="00DB5572" w:rsidRPr="009B4895" w14:paraId="2BFF90D8" w14:textId="77777777" w:rsidTr="0000089D">
        <w:trPr>
          <w:trHeight w:val="17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A36DA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52F22FF6" wp14:editId="3026C629">
                  <wp:extent cx="1079500" cy="1079500"/>
                  <wp:effectExtent l="0" t="0" r="0" b="0"/>
                  <wp:docPr id="463" name="Picture 46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3" name="Picture 463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8F3D9" w14:textId="6E7B7CAA" w:rsidR="00DB5572" w:rsidRPr="009B4895" w:rsidRDefault="00DB5572" w:rsidP="00E31EF3">
            <w:r w:rsidRPr="009B4895">
              <w:rPr>
                <w:color w:val="auto"/>
              </w:rPr>
              <w:t xml:space="preserve">You can read more about the Data Protection Act 2018 by clicking this link </w:t>
            </w:r>
            <w:hyperlink r:id="rId37">
              <w:r w:rsidRPr="009B4895">
                <w:rPr>
                  <w:color w:val="0563C1"/>
                  <w:u w:val="single" w:color="0563C1"/>
                </w:rPr>
                <w:t>UK Legislation</w:t>
              </w:r>
            </w:hyperlink>
            <w:hyperlink r:id="rId38">
              <w:r w:rsidRPr="009B4895">
                <w:rPr>
                  <w:color w:val="0563C1"/>
                </w:rPr>
                <w:t xml:space="preserve"> </w:t>
              </w:r>
            </w:hyperlink>
            <w:hyperlink r:id="rId39">
              <w:r w:rsidRPr="009B4895">
                <w:rPr>
                  <w:color w:val="0563C1"/>
                  <w:u w:val="single" w:color="0563C1"/>
                </w:rPr>
                <w:t>Website</w:t>
              </w:r>
            </w:hyperlink>
            <w:hyperlink r:id="rId40">
              <w:r w:rsidRPr="009B4895">
                <w:rPr>
                  <w:rFonts w:eastAsia="Segoe UI"/>
                  <w:sz w:val="22"/>
                </w:rPr>
                <w:t xml:space="preserve"> </w:t>
              </w:r>
            </w:hyperlink>
            <w:r w:rsidRPr="009B4895">
              <w:rPr>
                <w:rFonts w:eastAsia="Segoe UI"/>
                <w:color w:val="FF0000"/>
                <w:sz w:val="22"/>
              </w:rPr>
              <w:t xml:space="preserve"> </w:t>
            </w:r>
          </w:p>
        </w:tc>
      </w:tr>
      <w:tr w:rsidR="00DB5572" w:rsidRPr="009B4895" w14:paraId="737EBF96" w14:textId="77777777" w:rsidTr="0000089D">
        <w:trPr>
          <w:trHeight w:val="21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46D1D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5A8CEBE8" wp14:editId="6B431B64">
                  <wp:extent cx="1079297" cy="1334770"/>
                  <wp:effectExtent l="0" t="0" r="0" b="0"/>
                  <wp:docPr id="465" name="Picture 4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5" name="Picture 465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97" cy="133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A9F51" w14:textId="77777777" w:rsidR="00DB5572" w:rsidRPr="009B4895" w:rsidRDefault="00DB5572" w:rsidP="00E31EF3">
            <w:pPr>
              <w:pStyle w:val="Heading1"/>
            </w:pPr>
            <w:r w:rsidRPr="009B4895">
              <w:t xml:space="preserve">What personal information do we need to collect about you?  </w:t>
            </w:r>
          </w:p>
        </w:tc>
      </w:tr>
      <w:tr w:rsidR="00DB5572" w:rsidRPr="009B4895" w14:paraId="274979C9" w14:textId="77777777" w:rsidTr="0000089D">
        <w:trPr>
          <w:trHeight w:val="176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8E38A" w14:textId="226169C5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087EABB1" wp14:editId="44FA56BF">
                  <wp:extent cx="1079056" cy="1088390"/>
                  <wp:effectExtent l="0" t="0" r="0" b="0"/>
                  <wp:docPr id="549" name="Picture 549" descr="A close-up of a care pla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9" name="Picture 549" descr="A close-up of a care plan&#10;&#10;AI-generated content may be incorrect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056" cy="1088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C2AFA" w14:textId="3FE43F74" w:rsidR="00DB5572" w:rsidRPr="009B4895" w:rsidRDefault="00DB5572" w:rsidP="00E31EF3">
            <w:r w:rsidRPr="009B4895">
              <w:t xml:space="preserve">We need some information to make you a health and social care record.  </w:t>
            </w:r>
          </w:p>
        </w:tc>
      </w:tr>
      <w:tr w:rsidR="00DB5572" w:rsidRPr="009B4895" w14:paraId="366FBB2A" w14:textId="77777777" w:rsidTr="0000089D">
        <w:trPr>
          <w:trHeight w:val="174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1DA01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0D3DB6DE" wp14:editId="52DEC40A">
                  <wp:extent cx="1079500" cy="1079500"/>
                  <wp:effectExtent l="0" t="0" r="0" b="0"/>
                  <wp:docPr id="551" name="Picture 551" descr="A person holding a piece of paper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1" name="Picture 551" descr="A person holding a piece of paper&#10;&#10;AI-generated content may be incorrect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41D96" w14:textId="0FD2266A" w:rsidR="00DB5572" w:rsidRPr="009B4895" w:rsidRDefault="00DB5572" w:rsidP="00E31EF3">
            <w:r w:rsidRPr="009B4895">
              <w:t>Read more about what information we need:</w:t>
            </w:r>
          </w:p>
        </w:tc>
      </w:tr>
      <w:tr w:rsidR="00DB5572" w:rsidRPr="009B4895" w14:paraId="125873B4" w14:textId="77777777" w:rsidTr="0000089D">
        <w:trPr>
          <w:trHeight w:val="178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C1285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0E55050E" wp14:editId="471387A1">
                  <wp:extent cx="1079068" cy="1101090"/>
                  <wp:effectExtent l="0" t="0" r="0" b="0"/>
                  <wp:docPr id="553" name="Picture 553" descr="A person holding a sig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3" name="Picture 553" descr="A person holding a sign&#10;&#10;AI-generated content may be incorrect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068" cy="1101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719DF" w14:textId="328484FF" w:rsidR="00DB5572" w:rsidRPr="009B4895" w:rsidRDefault="00DB5572" w:rsidP="00E31EF3">
            <w:r w:rsidRPr="009B4895">
              <w:t xml:space="preserve">Your name  </w:t>
            </w:r>
          </w:p>
        </w:tc>
      </w:tr>
      <w:tr w:rsidR="00DB5572" w:rsidRPr="009B4895" w14:paraId="709F62CF" w14:textId="77777777" w:rsidTr="0000089D">
        <w:trPr>
          <w:trHeight w:val="123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B853F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652D8D19" wp14:editId="5346F6B7">
                  <wp:extent cx="952500" cy="752475"/>
                  <wp:effectExtent l="0" t="0" r="0" b="0"/>
                  <wp:docPr id="555" name="Picture 555" descr="A hand holding a pe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5" name="Picture 555" descr="A hand holding a pen&#10;&#10;AI-generated content may be incorrect.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500" cy="752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3BF51" w14:textId="77777777" w:rsidR="00DB5572" w:rsidRPr="009B4895" w:rsidRDefault="00DB5572" w:rsidP="0000089D">
            <w:r w:rsidRPr="009B4895">
              <w:t xml:space="preserve">Your address  </w:t>
            </w:r>
          </w:p>
        </w:tc>
      </w:tr>
      <w:tr w:rsidR="00DB5572" w:rsidRPr="009B4895" w14:paraId="04ADE3D4" w14:textId="77777777" w:rsidTr="0000089D">
        <w:trPr>
          <w:trHeight w:val="174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E9DFB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307DE48A" wp14:editId="6473B267">
                  <wp:extent cx="1078865" cy="1075779"/>
                  <wp:effectExtent l="0" t="0" r="0" b="0"/>
                  <wp:docPr id="639" name="Picture 639" descr="A black telephone with a keypad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9" name="Picture 639" descr="A black telephone with a keypad&#10;&#10;AI-generated content may be incorrect.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10757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F668C" w14:textId="77777777" w:rsidR="00DB5572" w:rsidRPr="009B4895" w:rsidRDefault="00DB5572" w:rsidP="0000089D">
            <w:r w:rsidRPr="009B4895">
              <w:t xml:space="preserve">Your telephone number  </w:t>
            </w:r>
          </w:p>
        </w:tc>
      </w:tr>
      <w:tr w:rsidR="00DB5572" w:rsidRPr="009B4895" w14:paraId="43CD0672" w14:textId="77777777" w:rsidTr="0000089D">
        <w:trPr>
          <w:trHeight w:val="136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9DCC3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0E2F0CCF" wp14:editId="43D4DEB4">
                  <wp:extent cx="1078865" cy="835355"/>
                  <wp:effectExtent l="0" t="0" r="0" b="0"/>
                  <wp:docPr id="641" name="Picture 641" descr="A calendars with months on them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1" name="Picture 641" descr="A calendars with months on them&#10;&#10;AI-generated content may be incorrect.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8353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3424" w14:textId="56D439EA" w:rsidR="00DB5572" w:rsidRPr="009B4895" w:rsidRDefault="00DB5572" w:rsidP="00E31EF3">
            <w:r w:rsidRPr="009B4895">
              <w:t xml:space="preserve">Your date of birth   </w:t>
            </w:r>
          </w:p>
        </w:tc>
      </w:tr>
      <w:tr w:rsidR="00DB5572" w:rsidRPr="009B4895" w14:paraId="07FAAD57" w14:textId="77777777" w:rsidTr="0000089D">
        <w:trPr>
          <w:trHeight w:val="159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D1430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4A028412" wp14:editId="58706752">
                  <wp:extent cx="1079310" cy="986790"/>
                  <wp:effectExtent l="0" t="0" r="0" b="0"/>
                  <wp:docPr id="643" name="Picture 643" descr="A group of people posing for a photo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3" name="Picture 643" descr="A group of people posing for a photo&#10;&#10;AI-generated content may be incorrect.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10" cy="98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07523" w14:textId="06CD9A78" w:rsidR="00DB5572" w:rsidRPr="009B4895" w:rsidRDefault="00DB5572" w:rsidP="00E31EF3">
            <w:r w:rsidRPr="009B4895">
              <w:t xml:space="preserve">Your ethnic origin   </w:t>
            </w:r>
          </w:p>
        </w:tc>
      </w:tr>
      <w:tr w:rsidR="00DB5572" w:rsidRPr="009B4895" w14:paraId="1651E70C" w14:textId="77777777" w:rsidTr="0000089D">
        <w:trPr>
          <w:trHeight w:val="180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88C1E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338F088C" wp14:editId="6B389D03">
                  <wp:extent cx="1078865" cy="1113879"/>
                  <wp:effectExtent l="0" t="0" r="0" b="0"/>
                  <wp:docPr id="645" name="Picture 645" descr="A group of people posing for a photo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5" name="Picture 645" descr="A group of people posing for a photo&#10;&#10;AI-generated content may be incorrect.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11138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5E0E7" w14:textId="1E2228C3" w:rsidR="00DB5572" w:rsidRPr="009B4895" w:rsidRDefault="00DB5572" w:rsidP="00E31EF3">
            <w:r w:rsidRPr="009B4895">
              <w:t xml:space="preserve">Contact details for your family and carers   </w:t>
            </w:r>
          </w:p>
        </w:tc>
      </w:tr>
      <w:tr w:rsidR="00DB5572" w:rsidRPr="009B4895" w14:paraId="1860215C" w14:textId="77777777" w:rsidTr="0000089D">
        <w:trPr>
          <w:trHeight w:val="201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964C4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0698024B" wp14:editId="75EC6F54">
                  <wp:extent cx="1079386" cy="1250950"/>
                  <wp:effectExtent l="0" t="0" r="0" b="0"/>
                  <wp:docPr id="729" name="Picture 729" descr="A person in a white shirt and tie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9" name="Picture 729" descr="A person in a white shirt and tie&#10;&#10;AI-generated content may be incorrect.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86" cy="12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BEBC1" w14:textId="5DF1D62D" w:rsidR="00DB5572" w:rsidRPr="009B4895" w:rsidRDefault="00DB5572" w:rsidP="00E31EF3">
            <w:r w:rsidRPr="009B4895">
              <w:t xml:space="preserve">Who your doctor is   </w:t>
            </w:r>
          </w:p>
        </w:tc>
      </w:tr>
      <w:tr w:rsidR="00DB5572" w:rsidRPr="009B4895" w14:paraId="33B98AA2" w14:textId="77777777" w:rsidTr="0000089D">
        <w:trPr>
          <w:trHeight w:val="170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C7C85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62FE2785" wp14:editId="0A77D172">
                  <wp:extent cx="1079322" cy="1051560"/>
                  <wp:effectExtent l="0" t="0" r="0" b="0"/>
                  <wp:docPr id="731" name="Picture 731" descr="A red pen on a notebook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1" name="Picture 731" descr="A red pen on a notebook&#10;&#10;AI-generated content may be incorrect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22" cy="1051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1D9B4" w14:textId="77777777" w:rsidR="00DB5572" w:rsidRPr="009B4895" w:rsidRDefault="00DB5572" w:rsidP="0000089D">
            <w:r w:rsidRPr="009B4895">
              <w:t xml:space="preserve">We might also keep information about:  </w:t>
            </w:r>
          </w:p>
        </w:tc>
      </w:tr>
      <w:tr w:rsidR="00DB5572" w:rsidRPr="009B4895" w14:paraId="004FD4DC" w14:textId="77777777" w:rsidTr="0000089D">
        <w:trPr>
          <w:trHeight w:val="143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84430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49AF8F71" wp14:editId="31AAB37E">
                  <wp:extent cx="1078865" cy="881583"/>
                  <wp:effectExtent l="0" t="0" r="0" b="0"/>
                  <wp:docPr id="733" name="Picture 733" descr="A close-up of a couple of gold ring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3" name="Picture 733" descr="A close-up of a couple of gold rings&#10;&#10;AI-generated content may be incorrect.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8815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2CCF64" w14:textId="77777777" w:rsidR="00DB5572" w:rsidRPr="009B4895" w:rsidRDefault="00DB5572" w:rsidP="0000089D">
            <w:r w:rsidRPr="009B4895">
              <w:t xml:space="preserve">If you are married  </w:t>
            </w:r>
          </w:p>
          <w:p w14:paraId="3A1CDCCF" w14:textId="77777777" w:rsidR="00DB5572" w:rsidRPr="009B4895" w:rsidRDefault="00DB5572" w:rsidP="0000089D">
            <w:r w:rsidRPr="009B4895">
              <w:t xml:space="preserve"> </w:t>
            </w:r>
          </w:p>
        </w:tc>
      </w:tr>
      <w:tr w:rsidR="00DB5572" w:rsidRPr="009B4895" w14:paraId="38DF7C67" w14:textId="77777777" w:rsidTr="0000089D">
        <w:trPr>
          <w:trHeight w:val="201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59F5E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0C3A078D" wp14:editId="7CB4C1A3">
                  <wp:extent cx="1079386" cy="1250950"/>
                  <wp:effectExtent l="0" t="0" r="0" b="0"/>
                  <wp:docPr id="735" name="Picture 735" descr="A group of people in a house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5" name="Picture 735" descr="A group of people in a house&#10;&#10;AI-generated content may be incorrect.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86" cy="12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F8968" w14:textId="77777777" w:rsidR="00DB5572" w:rsidRPr="009B4895" w:rsidRDefault="00DB5572" w:rsidP="0000089D">
            <w:r w:rsidRPr="009B4895">
              <w:t xml:space="preserve">Your job  </w:t>
            </w:r>
          </w:p>
          <w:p w14:paraId="2FA71BBA" w14:textId="77777777" w:rsidR="00DB5572" w:rsidRPr="009B4895" w:rsidRDefault="00DB5572" w:rsidP="0000089D">
            <w:r w:rsidRPr="009B4895">
              <w:t xml:space="preserve"> </w:t>
            </w:r>
          </w:p>
        </w:tc>
      </w:tr>
      <w:tr w:rsidR="00DB5572" w:rsidRPr="009B4895" w14:paraId="52FEEE55" w14:textId="77777777" w:rsidTr="0000089D">
        <w:trPr>
          <w:trHeight w:val="201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4528F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265C1F6D" wp14:editId="3D757464">
                  <wp:extent cx="1079386" cy="1250950"/>
                  <wp:effectExtent l="0" t="0" r="0" b="0"/>
                  <wp:docPr id="798" name="Picture 798" descr="A church with a cemetery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8" name="Picture 798" descr="A church with a cemetery&#10;&#10;AI-generated content may be incorrect.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86" cy="12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01B4E" w14:textId="77777777" w:rsidR="00DB5572" w:rsidRPr="009B4895" w:rsidRDefault="00DB5572" w:rsidP="0000089D">
            <w:r w:rsidRPr="009B4895">
              <w:t xml:space="preserve">Your religion  </w:t>
            </w:r>
          </w:p>
          <w:p w14:paraId="5AB453C7" w14:textId="77777777" w:rsidR="00DB5572" w:rsidRPr="009B4895" w:rsidRDefault="00DB5572" w:rsidP="0000089D">
            <w:r w:rsidRPr="009B4895">
              <w:t xml:space="preserve"> </w:t>
            </w:r>
          </w:p>
        </w:tc>
      </w:tr>
      <w:tr w:rsidR="00DB5572" w:rsidRPr="009B4895" w14:paraId="74A2BE66" w14:textId="77777777" w:rsidTr="0000089D">
        <w:trPr>
          <w:trHeight w:val="111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A0215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06CFFF14" wp14:editId="5DFEE2A3">
                  <wp:extent cx="1078865" cy="681228"/>
                  <wp:effectExtent l="0" t="0" r="0" b="0"/>
                  <wp:docPr id="800" name="Picture 800" descr="A computer with a envelope and a letter on it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0" name="Picture 800" descr="A computer with a envelope and a letter on it&#10;&#10;AI-generated content may be incorrect.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6812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FE92E2" w14:textId="77777777" w:rsidR="00DB5572" w:rsidRPr="009B4895" w:rsidRDefault="00DB5572" w:rsidP="0000089D">
            <w:r w:rsidRPr="009B4895">
              <w:t xml:space="preserve">Your email address if you have one  </w:t>
            </w:r>
          </w:p>
          <w:p w14:paraId="5455A4DE" w14:textId="77777777" w:rsidR="00DB5572" w:rsidRPr="009B4895" w:rsidRDefault="00DB5572" w:rsidP="0000089D">
            <w:r w:rsidRPr="009B4895">
              <w:t xml:space="preserve"> </w:t>
            </w:r>
          </w:p>
        </w:tc>
      </w:tr>
      <w:tr w:rsidR="00DB5572" w:rsidRPr="009B4895" w14:paraId="3E3C1027" w14:textId="77777777" w:rsidTr="0000089D">
        <w:trPr>
          <w:trHeight w:val="221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F4285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6C76BBBB" wp14:editId="16497DE7">
                  <wp:extent cx="1079208" cy="1378585"/>
                  <wp:effectExtent l="0" t="0" r="0" b="0"/>
                  <wp:docPr id="802" name="Picture 802" descr="A person holding a baby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2" name="Picture 802" descr="A person holding a baby&#10;&#10;AI-generated content may be incorrect.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08" cy="1378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7BEB6" w14:textId="77777777" w:rsidR="00DB5572" w:rsidRPr="009B4895" w:rsidRDefault="00DB5572" w:rsidP="0000089D">
            <w:r w:rsidRPr="009B4895">
              <w:t xml:space="preserve">Where you were born  </w:t>
            </w:r>
          </w:p>
        </w:tc>
      </w:tr>
      <w:tr w:rsidR="00DB5572" w:rsidRPr="009B4895" w14:paraId="10313662" w14:textId="77777777" w:rsidTr="00F60F36">
        <w:tblPrEx>
          <w:tblCellMar>
            <w:right w:w="0" w:type="dxa"/>
          </w:tblCellMar>
        </w:tblPrEx>
        <w:trPr>
          <w:trHeight w:val="225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47F50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62313EFC" wp14:editId="72C8A37B">
                  <wp:extent cx="948055" cy="961585"/>
                  <wp:effectExtent l="0" t="0" r="4445" b="0"/>
                  <wp:docPr id="864" name="Picture 864" descr="A person with a suitcase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4" name="Picture 864" descr="A person with a suitcase&#10;&#10;AI-generated content may be incorrect.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4511" cy="978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4DD0E" w14:textId="77777777" w:rsidR="00DB5572" w:rsidRPr="009B4895" w:rsidRDefault="00DB5572" w:rsidP="0000089D">
            <w:r w:rsidRPr="009B4895">
              <w:t xml:space="preserve">If you are using the NHS as an overseas visitor  </w:t>
            </w:r>
          </w:p>
        </w:tc>
      </w:tr>
      <w:tr w:rsidR="00DB5572" w:rsidRPr="009B4895" w14:paraId="694454E1" w14:textId="77777777" w:rsidTr="0000089D">
        <w:tblPrEx>
          <w:tblCellMar>
            <w:right w:w="0" w:type="dxa"/>
          </w:tblCellMar>
        </w:tblPrEx>
        <w:trPr>
          <w:trHeight w:val="178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00E57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35227FCD" wp14:editId="097056C6">
                  <wp:extent cx="1079068" cy="1101090"/>
                  <wp:effectExtent l="0" t="0" r="0" b="0"/>
                  <wp:docPr id="866" name="Picture 866" descr="A person holding a sig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6" name="Picture 866" descr="A person holding a sign&#10;&#10;AI-generated content may be incorrect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068" cy="1101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C603A" w14:textId="1CA3A1B1" w:rsidR="00DB5572" w:rsidRPr="009B4895" w:rsidRDefault="00DB5572" w:rsidP="00E31EF3">
            <w:r w:rsidRPr="009B4895">
              <w:t xml:space="preserve">What you like to be called  </w:t>
            </w:r>
          </w:p>
        </w:tc>
      </w:tr>
      <w:tr w:rsidR="00DB5572" w:rsidRPr="009B4895" w14:paraId="251EDF4F" w14:textId="77777777" w:rsidTr="0000089D">
        <w:tblPrEx>
          <w:tblCellMar>
            <w:right w:w="0" w:type="dxa"/>
          </w:tblCellMar>
        </w:tblPrEx>
        <w:trPr>
          <w:trHeight w:val="180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92456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622F72B5" wp14:editId="35BDAEF1">
                  <wp:extent cx="1079284" cy="1117600"/>
                  <wp:effectExtent l="0" t="0" r="0" b="0"/>
                  <wp:docPr id="868" name="Picture 868" descr="A person in a red shirt with a finger on his lip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" name="Picture 868" descr="A person in a red shirt with a finger on his lips&#10;&#10;AI-generated content may be incorrect.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84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03E9E" w14:textId="2ED1CA6E" w:rsidR="00DB5572" w:rsidRPr="009B4895" w:rsidRDefault="00DB5572" w:rsidP="00E31EF3">
            <w:r w:rsidRPr="009B4895">
              <w:t xml:space="preserve">We might also keep information about you which is sensitive. For example:  </w:t>
            </w:r>
          </w:p>
        </w:tc>
      </w:tr>
      <w:tr w:rsidR="00DB5572" w:rsidRPr="009B4895" w14:paraId="31AB197F" w14:textId="77777777" w:rsidTr="0000089D">
        <w:tblPrEx>
          <w:tblCellMar>
            <w:right w:w="0" w:type="dxa"/>
          </w:tblCellMar>
        </w:tblPrEx>
        <w:trPr>
          <w:trHeight w:val="176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99E1C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16AD1180" wp14:editId="48ED1231">
                  <wp:extent cx="1079056" cy="1088390"/>
                  <wp:effectExtent l="0" t="0" r="0" b="0"/>
                  <wp:docPr id="962" name="Picture 962" descr="A close-up of a care pla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2" name="Picture 962" descr="A close-up of a care plan&#10;&#10;AI-generated content may be incorrect.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056" cy="1088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36BCA" w14:textId="77777777" w:rsidR="00DB5572" w:rsidRPr="009B4895" w:rsidRDefault="00DB5572" w:rsidP="0000089D">
            <w:r w:rsidRPr="009B4895">
              <w:t xml:space="preserve">Notes about your health, treatment, and care.  </w:t>
            </w:r>
          </w:p>
        </w:tc>
      </w:tr>
      <w:tr w:rsidR="00DB5572" w:rsidRPr="009B4895" w14:paraId="24D554C1" w14:textId="77777777" w:rsidTr="0000089D">
        <w:tblPrEx>
          <w:tblCellMar>
            <w:right w:w="0" w:type="dxa"/>
          </w:tblCellMar>
        </w:tblPrEx>
        <w:trPr>
          <w:trHeight w:val="203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DF362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77E38D37" wp14:editId="49DFB5F2">
                  <wp:extent cx="1079310" cy="1259205"/>
                  <wp:effectExtent l="0" t="0" r="0" b="0"/>
                  <wp:docPr id="964" name="Picture 964" descr="A group of people holding a shield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4" name="Picture 964" descr="A group of people holding a shield&#10;&#10;AI-generated content may be incorrect.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10" cy="1259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42E69" w14:textId="2E0E3E96" w:rsidR="00DB5572" w:rsidRPr="009B4895" w:rsidRDefault="00DB5572" w:rsidP="00E31EF3">
            <w:r w:rsidRPr="009B4895">
              <w:t xml:space="preserve">If you have a protection order that affects your health, wellbeing, and human rights (safeguarding status)  </w:t>
            </w:r>
          </w:p>
        </w:tc>
      </w:tr>
      <w:tr w:rsidR="00DB5572" w:rsidRPr="009B4895" w14:paraId="290C299B" w14:textId="77777777" w:rsidTr="0000089D">
        <w:tblPrEx>
          <w:tblCellMar>
            <w:right w:w="0" w:type="dxa"/>
          </w:tblCellMar>
        </w:tblPrEx>
        <w:trPr>
          <w:trHeight w:val="17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12517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6D1B33E2" wp14:editId="2653DE15">
                  <wp:extent cx="1079500" cy="1079500"/>
                  <wp:effectExtent l="0" t="0" r="0" b="0"/>
                  <wp:docPr id="966" name="Picture 966" descr="A group of people with a sig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6" name="Picture 966" descr="A group of people with a sign&#10;&#10;AI-generated content may be incorrect.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93F3F" w14:textId="0C3E8DA4" w:rsidR="00DB5572" w:rsidRPr="009B4895" w:rsidRDefault="00DB5572" w:rsidP="004A7CEE">
            <w:r w:rsidRPr="009B4895">
              <w:t xml:space="preserve">It is important for us to have lots of information about you so that we can help you in the best way.  </w:t>
            </w:r>
          </w:p>
        </w:tc>
      </w:tr>
      <w:tr w:rsidR="00DB5572" w:rsidRPr="009B4895" w14:paraId="5A0C3514" w14:textId="77777777" w:rsidTr="0000089D">
        <w:tblPrEx>
          <w:tblCellMar>
            <w:right w:w="0" w:type="dxa"/>
          </w:tblCellMar>
        </w:tblPrEx>
        <w:trPr>
          <w:trHeight w:val="214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4F15B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3C37B188" wp14:editId="7A7B84F2">
                  <wp:extent cx="1079297" cy="1334770"/>
                  <wp:effectExtent l="0" t="0" r="0" b="0"/>
                  <wp:docPr id="968" name="Picture 968" descr="A person in a pink shirt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8" name="Picture 968" descr="A person in a pink shirt&#10;&#10;AI-generated content may be incorrect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97" cy="133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C05EE" w14:textId="77777777" w:rsidR="00DB5572" w:rsidRPr="009B4895" w:rsidRDefault="00DB5572" w:rsidP="004A7CEE">
            <w:pPr>
              <w:pStyle w:val="Heading1"/>
            </w:pPr>
            <w:r w:rsidRPr="009B4895">
              <w:t xml:space="preserve">Where do we get information about you?   </w:t>
            </w:r>
            <w:r w:rsidRPr="009B4895">
              <w:rPr>
                <w:color w:val="FF0000"/>
              </w:rPr>
              <w:t xml:space="preserve"> </w:t>
            </w:r>
            <w:r w:rsidRPr="009B4895">
              <w:t xml:space="preserve"> </w:t>
            </w:r>
          </w:p>
        </w:tc>
      </w:tr>
      <w:tr w:rsidR="00DB5572" w:rsidRPr="009B4895" w14:paraId="1B5756EB" w14:textId="77777777" w:rsidTr="0000089D">
        <w:tblPrEx>
          <w:tblCellMar>
            <w:right w:w="0" w:type="dxa"/>
          </w:tblCellMar>
        </w:tblPrEx>
        <w:trPr>
          <w:trHeight w:val="14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D3442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58A25272" wp14:editId="6FA83664">
                  <wp:extent cx="1078941" cy="890905"/>
                  <wp:effectExtent l="0" t="0" r="0" b="0"/>
                  <wp:docPr id="1045" name="Picture 1045" descr="A person in a cap with a speech bubble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" name="Picture 1045" descr="A person in a cap with a speech bubble&#10;&#10;AI-generated content may be incorrect.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41" cy="890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A8259" w14:textId="77777777" w:rsidR="00DB5572" w:rsidRPr="009B4895" w:rsidRDefault="00DB5572" w:rsidP="0000089D">
            <w:r w:rsidRPr="009B4895">
              <w:t xml:space="preserve">From you  </w:t>
            </w:r>
          </w:p>
        </w:tc>
      </w:tr>
      <w:tr w:rsidR="00DB5572" w:rsidRPr="009B4895" w14:paraId="6C7C2A59" w14:textId="77777777" w:rsidTr="0000089D">
        <w:tblPrEx>
          <w:tblCellMar>
            <w:left w:w="109" w:type="dxa"/>
            <w:right w:w="0" w:type="dxa"/>
          </w:tblCellMar>
        </w:tblPrEx>
        <w:trPr>
          <w:trHeight w:val="201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E2CE6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05890077" wp14:editId="233B8B8C">
                  <wp:extent cx="1079386" cy="1250950"/>
                  <wp:effectExtent l="0" t="0" r="0" b="0"/>
                  <wp:docPr id="1047" name="Picture 1047" descr="A person in a white shirt and tie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7" name="Picture 1047" descr="A person in a white shirt and tie&#10;&#10;AI-generated content may be incorrect.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86" cy="12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D1785" w14:textId="77777777" w:rsidR="00DB5572" w:rsidRPr="009B4895" w:rsidRDefault="00DB5572" w:rsidP="0000089D">
            <w:r w:rsidRPr="009B4895">
              <w:t xml:space="preserve">From your GP  </w:t>
            </w:r>
          </w:p>
        </w:tc>
      </w:tr>
      <w:tr w:rsidR="00DB5572" w:rsidRPr="009B4895" w14:paraId="25E12D13" w14:textId="77777777" w:rsidTr="0000089D">
        <w:tblPrEx>
          <w:tblCellMar>
            <w:left w:w="109" w:type="dxa"/>
            <w:right w:w="0" w:type="dxa"/>
          </w:tblCellMar>
        </w:tblPrEx>
        <w:trPr>
          <w:trHeight w:val="255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718649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7C566A08" wp14:editId="3E653F05">
                  <wp:extent cx="1079246" cy="1593850"/>
                  <wp:effectExtent l="0" t="0" r="0" b="0"/>
                  <wp:docPr id="1049" name="Picture 1049" descr="A person standing next to a person in a hospital bed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9" name="Picture 1049" descr="A person standing next to a person in a hospital bed&#10;&#10;AI-generated content may be incorrect.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46" cy="159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9A0F9" w14:textId="77777777" w:rsidR="00DB5572" w:rsidRPr="009B4895" w:rsidRDefault="00DB5572" w:rsidP="0000089D">
            <w:r w:rsidRPr="009B4895">
              <w:t xml:space="preserve">From another Hospital </w:t>
            </w:r>
          </w:p>
        </w:tc>
      </w:tr>
      <w:tr w:rsidR="00DB5572" w:rsidRPr="009B4895" w14:paraId="5C00E001" w14:textId="77777777" w:rsidTr="0000089D">
        <w:tblPrEx>
          <w:tblCellMar>
            <w:left w:w="109" w:type="dxa"/>
            <w:right w:w="0" w:type="dxa"/>
          </w:tblCellMar>
        </w:tblPrEx>
        <w:trPr>
          <w:trHeight w:val="214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B09B8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0E177737" wp14:editId="4D2F6F65">
                  <wp:extent cx="1079297" cy="1334770"/>
                  <wp:effectExtent l="0" t="0" r="0" b="0"/>
                  <wp:docPr id="1139" name="Picture 1139" descr="A person in a pink shirt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9" name="Picture 1139" descr="A person in a pink shirt&#10;&#10;AI-generated content may be incorrect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97" cy="133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0AD30" w14:textId="77777777" w:rsidR="00DB5572" w:rsidRPr="009B4895" w:rsidRDefault="00DB5572" w:rsidP="000C2100">
            <w:pPr>
              <w:pStyle w:val="Heading1"/>
            </w:pPr>
            <w:r w:rsidRPr="009B4895">
              <w:t>How do we use your personal information?</w:t>
            </w:r>
            <w:r w:rsidRPr="009B4895">
              <w:rPr>
                <w:color w:val="FF0000"/>
              </w:rPr>
              <w:t xml:space="preserve"> </w:t>
            </w:r>
            <w:r w:rsidRPr="009B4895">
              <w:t xml:space="preserve"> </w:t>
            </w:r>
          </w:p>
        </w:tc>
      </w:tr>
      <w:tr w:rsidR="00DB5572" w:rsidRPr="009B4895" w14:paraId="13104D6F" w14:textId="77777777" w:rsidTr="0000089D">
        <w:tblPrEx>
          <w:tblCellMar>
            <w:left w:w="109" w:type="dxa"/>
            <w:right w:w="0" w:type="dxa"/>
          </w:tblCellMar>
        </w:tblPrEx>
        <w:trPr>
          <w:trHeight w:val="149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E70D7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38884488" wp14:editId="2FD14198">
                  <wp:extent cx="1079182" cy="918845"/>
                  <wp:effectExtent l="0" t="0" r="0" b="0"/>
                  <wp:docPr id="1141" name="Picture 1141" descr="A nurse measuring a person's blood pressure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1" name="Picture 1141" descr="A nurse measuring a person's blood pressure&#10;&#10;AI-generated content may be incorrect.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182" cy="9188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B9FDA" w14:textId="77777777" w:rsidR="00DB5572" w:rsidRPr="009B4895" w:rsidRDefault="00DB5572" w:rsidP="0000089D">
            <w:r w:rsidRPr="009B4895">
              <w:t>We use it to help staff to find the best treatment or care for you.</w:t>
            </w:r>
            <w:r w:rsidRPr="009B4895">
              <w:rPr>
                <w:color w:val="FF0000"/>
              </w:rPr>
              <w:t xml:space="preserve"> </w:t>
            </w:r>
            <w:r w:rsidRPr="009B4895">
              <w:t xml:space="preserve"> </w:t>
            </w:r>
          </w:p>
        </w:tc>
      </w:tr>
      <w:tr w:rsidR="00DB5572" w:rsidRPr="009B4895" w14:paraId="26A73A74" w14:textId="77777777" w:rsidTr="0000089D">
        <w:tblPrEx>
          <w:tblCellMar>
            <w:left w:w="109" w:type="dxa"/>
            <w:right w:w="0" w:type="dxa"/>
          </w:tblCellMar>
        </w:tblPrEx>
        <w:trPr>
          <w:trHeight w:val="156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749A1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1D9ABB61" wp14:editId="09CE3E23">
                  <wp:extent cx="1078865" cy="964819"/>
                  <wp:effectExtent l="0" t="0" r="0" b="0"/>
                  <wp:docPr id="1143" name="Picture 1143" descr="A group of people posing for a photo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3" name="Picture 1143" descr="A group of people posing for a photo&#10;&#10;AI-generated content may be incorrect.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9648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08911" w14:textId="77777777" w:rsidR="00DB5572" w:rsidRPr="009B4895" w:rsidRDefault="00DB5572" w:rsidP="0000089D">
            <w:r w:rsidRPr="009B4895">
              <w:t>We use it to make sure all the people involved in your care know what treatment you are getting.</w:t>
            </w:r>
            <w:r w:rsidRPr="009B4895">
              <w:rPr>
                <w:color w:val="FF0000"/>
              </w:rPr>
              <w:t xml:space="preserve"> </w:t>
            </w:r>
            <w:r w:rsidRPr="009B4895">
              <w:t xml:space="preserve"> </w:t>
            </w:r>
          </w:p>
        </w:tc>
      </w:tr>
      <w:tr w:rsidR="00DB5572" w:rsidRPr="009B4895" w14:paraId="7CC0BC85" w14:textId="77777777" w:rsidTr="0000089D">
        <w:tblPrEx>
          <w:tblCellMar>
            <w:left w:w="109" w:type="dxa"/>
            <w:right w:w="0" w:type="dxa"/>
          </w:tblCellMar>
        </w:tblPrEx>
        <w:trPr>
          <w:trHeight w:val="190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A2F7B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033B06B6" wp14:editId="483276FE">
                  <wp:extent cx="1079157" cy="1176655"/>
                  <wp:effectExtent l="0" t="0" r="0" b="0"/>
                  <wp:docPr id="1145" name="Picture 1145" descr="A person holding her finger to her mouth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5" name="Picture 1145" descr="A person holding her finger to her mouth&#10;&#10;AI-generated content may be incorrect.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157" cy="1176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C7C7F" w14:textId="77777777" w:rsidR="00DB5572" w:rsidRPr="009B4895" w:rsidRDefault="00DB5572" w:rsidP="0000089D">
            <w:r w:rsidRPr="009B4895">
              <w:t xml:space="preserve">We won’t tell people your name unless we really </w:t>
            </w:r>
            <w:proofErr w:type="gramStart"/>
            <w:r w:rsidRPr="009B4895">
              <w:t>have to</w:t>
            </w:r>
            <w:proofErr w:type="gramEnd"/>
            <w:r w:rsidRPr="009B4895">
              <w:t>.</w:t>
            </w:r>
            <w:r w:rsidRPr="009B4895">
              <w:rPr>
                <w:color w:val="FF0000"/>
              </w:rPr>
              <w:t xml:space="preserve"> </w:t>
            </w:r>
            <w:r w:rsidRPr="009B4895">
              <w:t xml:space="preserve"> </w:t>
            </w:r>
          </w:p>
        </w:tc>
      </w:tr>
      <w:tr w:rsidR="00DB5572" w:rsidRPr="009B4895" w14:paraId="5FA1C3D3" w14:textId="77777777" w:rsidTr="0000089D">
        <w:tblPrEx>
          <w:tblCellMar>
            <w:left w:w="109" w:type="dxa"/>
            <w:right w:w="0" w:type="dxa"/>
          </w:tblCellMar>
        </w:tblPrEx>
        <w:trPr>
          <w:trHeight w:val="17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D36DA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7D08F38A" wp14:editId="530BC38A">
                  <wp:extent cx="1079500" cy="1079500"/>
                  <wp:effectExtent l="0" t="0" r="0" b="0"/>
                  <wp:docPr id="1233" name="Picture 1233" descr="A person holding a piece of paper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3" name="Picture 1233" descr="A person holding a piece of paper&#10;&#10;AI-generated content may be incorrect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E0F67" w14:textId="77777777" w:rsidR="00DB5572" w:rsidRPr="009B4895" w:rsidRDefault="00DB5572" w:rsidP="0000089D">
            <w:r w:rsidRPr="009B4895">
              <w:t xml:space="preserve">Read about how we </w:t>
            </w:r>
            <w:r w:rsidRPr="004A7CEE">
              <w:rPr>
                <w:b/>
                <w:bCs/>
              </w:rPr>
              <w:t>might</w:t>
            </w:r>
            <w:r w:rsidRPr="009B4895">
              <w:t xml:space="preserve"> also use your information:  </w:t>
            </w:r>
          </w:p>
        </w:tc>
      </w:tr>
      <w:tr w:rsidR="00DB5572" w:rsidRPr="009B4895" w14:paraId="1EEB1D5F" w14:textId="77777777" w:rsidTr="0000089D">
        <w:tblPrEx>
          <w:tblCellMar>
            <w:left w:w="109" w:type="dxa"/>
            <w:right w:w="0" w:type="dxa"/>
          </w:tblCellMar>
        </w:tblPrEx>
        <w:trPr>
          <w:trHeight w:val="133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25496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0835F566" wp14:editId="05597A1A">
                  <wp:extent cx="1078865" cy="816851"/>
                  <wp:effectExtent l="0" t="0" r="0" b="0"/>
                  <wp:docPr id="1235" name="Picture 1235" descr="A person talking to a perso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5" name="Picture 1235" descr="A person talking to a person&#10;&#10;AI-generated content may be incorrect.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816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3DDA7" w14:textId="77777777" w:rsidR="00DB5572" w:rsidRPr="009B4895" w:rsidRDefault="00DB5572" w:rsidP="0000089D">
            <w:r w:rsidRPr="009B4895">
              <w:t xml:space="preserve">To give your information to other people who are treating you.   </w:t>
            </w:r>
          </w:p>
        </w:tc>
      </w:tr>
      <w:tr w:rsidR="00DB5572" w:rsidRPr="009B4895" w14:paraId="610DDA4A" w14:textId="77777777" w:rsidTr="0000089D">
        <w:tblPrEx>
          <w:tblCellMar>
            <w:left w:w="109" w:type="dxa"/>
            <w:right w:w="0" w:type="dxa"/>
          </w:tblCellMar>
        </w:tblPrEx>
        <w:trPr>
          <w:trHeight w:val="160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286DA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2E4E4373" wp14:editId="54ADD950">
                  <wp:extent cx="1079500" cy="993140"/>
                  <wp:effectExtent l="0" t="0" r="0" b="0"/>
                  <wp:docPr id="1237" name="Picture 1237" descr="A person holding a piece of paper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7" name="Picture 1237" descr="A person holding a piece of paper&#10;&#10;AI-generated content may be incorrect.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99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C1BA7" w14:textId="77777777" w:rsidR="00DB5572" w:rsidRPr="009B4895" w:rsidRDefault="00DB5572" w:rsidP="0000089D">
            <w:r w:rsidRPr="009B4895">
              <w:t xml:space="preserve">To remind you about your appointments (including SMS messaging).  </w:t>
            </w:r>
          </w:p>
        </w:tc>
      </w:tr>
      <w:tr w:rsidR="00DB5572" w:rsidRPr="009B4895" w14:paraId="6478F0D9" w14:textId="77777777" w:rsidTr="0000089D">
        <w:tblPrEx>
          <w:tblCellMar>
            <w:left w:w="109" w:type="dxa"/>
            <w:right w:w="0" w:type="dxa"/>
          </w:tblCellMar>
        </w:tblPrEx>
        <w:trPr>
          <w:trHeight w:val="242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C3633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0CBD93B4" wp14:editId="2C76AFCD">
                  <wp:extent cx="1079500" cy="1511300"/>
                  <wp:effectExtent l="0" t="0" r="0" b="0"/>
                  <wp:docPr id="1239" name="Picture 1239" descr="A person looking through a magnifying glas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9" name="Picture 1239" descr="A person looking through a magnifying glass&#10;&#10;AI-generated content may be incorrect.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51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84342" w14:textId="77777777" w:rsidR="00DB5572" w:rsidRPr="009B4895" w:rsidRDefault="00DB5572" w:rsidP="0000089D">
            <w:r w:rsidRPr="009B4895">
              <w:t xml:space="preserve">To review our service to make it better.  </w:t>
            </w:r>
          </w:p>
        </w:tc>
      </w:tr>
      <w:tr w:rsidR="00DB5572" w:rsidRPr="009B4895" w14:paraId="29FA8A5B" w14:textId="77777777" w:rsidTr="0000089D">
        <w:tblPrEx>
          <w:tblCellMar>
            <w:left w:w="109" w:type="dxa"/>
            <w:right w:w="0" w:type="dxa"/>
          </w:tblCellMar>
        </w:tblPrEx>
        <w:trPr>
          <w:trHeight w:val="97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CA5AD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7EB8A63E" wp14:editId="604307DD">
                  <wp:extent cx="1078497" cy="585470"/>
                  <wp:effectExtent l="0" t="0" r="0" b="0"/>
                  <wp:docPr id="1316" name="Picture 1316" descr="A hand holding coin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6" name="Picture 1316" descr="A hand holding coins&#10;&#10;AI-generated content may be incorrect.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497" cy="5854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CA673" w14:textId="77777777" w:rsidR="00DB5572" w:rsidRPr="009B4895" w:rsidRDefault="00DB5572" w:rsidP="0000089D">
            <w:r w:rsidRPr="009B4895">
              <w:t xml:space="preserve">To share your information with the people who are paying for your care. These people are called commissioners.  </w:t>
            </w:r>
          </w:p>
        </w:tc>
      </w:tr>
      <w:tr w:rsidR="00DB5572" w:rsidRPr="009B4895" w14:paraId="723C9683" w14:textId="77777777" w:rsidTr="0000089D">
        <w:tblPrEx>
          <w:tblCellMar>
            <w:left w:w="109" w:type="dxa"/>
            <w:right w:w="0" w:type="dxa"/>
          </w:tblCellMar>
        </w:tblPrEx>
        <w:trPr>
          <w:trHeight w:val="230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A9336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695370F1" wp14:editId="06919290">
                  <wp:extent cx="1079309" cy="1436370"/>
                  <wp:effectExtent l="0" t="0" r="0" b="0"/>
                  <wp:docPr id="1318" name="Picture 1318" descr="A magnifying glass with people in it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8" name="Picture 1318" descr="A magnifying glass with people in it&#10;&#10;AI-generated content may be incorrect.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09" cy="1436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E4367" w14:textId="77777777" w:rsidR="00DB5572" w:rsidRPr="009B4895" w:rsidRDefault="00DB5572" w:rsidP="0000089D">
            <w:r w:rsidRPr="009B4895">
              <w:t xml:space="preserve">To send reports to organisations such as the Department of Health.  </w:t>
            </w:r>
          </w:p>
        </w:tc>
      </w:tr>
      <w:tr w:rsidR="00DB5572" w:rsidRPr="009B4895" w14:paraId="70353287" w14:textId="77777777" w:rsidTr="0000089D">
        <w:tblPrEx>
          <w:tblCellMar>
            <w:left w:w="109" w:type="dxa"/>
            <w:right w:w="0" w:type="dxa"/>
          </w:tblCellMar>
        </w:tblPrEx>
        <w:trPr>
          <w:trHeight w:val="138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72677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225158FC" wp14:editId="19B059A9">
                  <wp:extent cx="1079030" cy="850900"/>
                  <wp:effectExtent l="0" t="0" r="0" b="0"/>
                  <wp:docPr id="1320" name="Picture 1320" descr="A few men standing next to a sig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0" name="Picture 1320" descr="A few men standing next to a sign&#10;&#10;AI-generated content may be incorrect.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030" cy="850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B54E9" w14:textId="77777777" w:rsidR="00DB5572" w:rsidRPr="009B4895" w:rsidRDefault="00DB5572" w:rsidP="0000089D">
            <w:r w:rsidRPr="009B4895">
              <w:t xml:space="preserve">To train healthcare staff.  </w:t>
            </w:r>
          </w:p>
        </w:tc>
      </w:tr>
      <w:tr w:rsidR="00DB5572" w:rsidRPr="009B4895" w14:paraId="6FB79A7B" w14:textId="77777777" w:rsidTr="0000089D">
        <w:tblPrEx>
          <w:tblCellMar>
            <w:left w:w="109" w:type="dxa"/>
            <w:right w:w="0" w:type="dxa"/>
          </w:tblCellMar>
        </w:tblPrEx>
        <w:trPr>
          <w:trHeight w:val="176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0549C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2691B4ED" wp14:editId="1D6C567A">
                  <wp:extent cx="1079094" cy="1094740"/>
                  <wp:effectExtent l="0" t="0" r="0" b="0"/>
                  <wp:docPr id="1322" name="Picture 1322" descr="A notepad with a picture of a person and person talking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2" name="Picture 1322" descr="A notepad with a picture of a person and person talking&#10;&#10;AI-generated content may be incorrect.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094" cy="1094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AD059" w14:textId="77777777" w:rsidR="00DB5572" w:rsidRPr="009B4895" w:rsidRDefault="00DB5572" w:rsidP="0000089D">
            <w:r w:rsidRPr="009B4895">
              <w:t xml:space="preserve">If there is a complaint.  </w:t>
            </w:r>
          </w:p>
        </w:tc>
      </w:tr>
      <w:tr w:rsidR="00DB5572" w:rsidRPr="009B4895" w14:paraId="0C3BA66B" w14:textId="77777777" w:rsidTr="0000089D">
        <w:tblPrEx>
          <w:tblCellMar>
            <w:left w:w="109" w:type="dxa"/>
            <w:right w:w="0" w:type="dxa"/>
          </w:tblCellMar>
        </w:tblPrEx>
        <w:trPr>
          <w:trHeight w:val="231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E4AB4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4B37BB45" wp14:editId="603E54FE">
                  <wp:extent cx="1079309" cy="1436370"/>
                  <wp:effectExtent l="0" t="0" r="0" b="0"/>
                  <wp:docPr id="1385" name="Picture 1385" descr="A magnifying glass with people in it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5" name="Picture 1385" descr="A magnifying glass with people in it&#10;&#10;AI-generated content may be incorrect.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09" cy="1436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4DC7E" w14:textId="77777777" w:rsidR="00DB5572" w:rsidRPr="009B4895" w:rsidRDefault="00DB5572" w:rsidP="0000089D">
            <w:r w:rsidRPr="009B4895">
              <w:t xml:space="preserve">If the law says we need to report something that happened.  </w:t>
            </w:r>
          </w:p>
        </w:tc>
      </w:tr>
      <w:tr w:rsidR="00DB5572" w:rsidRPr="009B4895" w14:paraId="7BEC266B" w14:textId="77777777" w:rsidTr="0000089D">
        <w:tblPrEx>
          <w:tblCellMar>
            <w:left w:w="109" w:type="dxa"/>
            <w:right w:w="0" w:type="dxa"/>
          </w:tblCellMar>
        </w:tblPrEx>
        <w:trPr>
          <w:trHeight w:val="174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C05C6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1E95218C" wp14:editId="524F89D6">
                  <wp:extent cx="1079500" cy="1079500"/>
                  <wp:effectExtent l="0" t="0" r="0" b="0"/>
                  <wp:docPr id="1387" name="Picture 1387" descr="A person and person holding a microphone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7" name="Picture 1387" descr="A person and person holding a microphone&#10;&#10;AI-generated content may be incorrect.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671E5" w14:textId="77777777" w:rsidR="00DB5572" w:rsidRPr="009B4895" w:rsidRDefault="00DB5572" w:rsidP="0000089D">
            <w:r w:rsidRPr="009B4895">
              <w:t xml:space="preserve">To find out if you could take part in research.  </w:t>
            </w:r>
          </w:p>
        </w:tc>
      </w:tr>
      <w:tr w:rsidR="00DB5572" w:rsidRPr="009B4895" w14:paraId="551DD3FA" w14:textId="77777777" w:rsidTr="0000089D">
        <w:tblPrEx>
          <w:tblCellMar>
            <w:left w:w="109" w:type="dxa"/>
            <w:right w:w="0" w:type="dxa"/>
          </w:tblCellMar>
        </w:tblPrEx>
        <w:trPr>
          <w:trHeight w:val="217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ADAF9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34BFCFD5" wp14:editId="5067B05B">
                  <wp:extent cx="1079500" cy="1349375"/>
                  <wp:effectExtent l="0" t="0" r="0" b="0"/>
                  <wp:docPr id="1389" name="Picture 1389" descr="A hand holding a pe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9" name="Picture 1389" descr="A hand holding a pen&#10;&#10;AI-generated content may be incorrect.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349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F3EED" w14:textId="77777777" w:rsidR="00DB5572" w:rsidRPr="009B4895" w:rsidRDefault="00DB5572" w:rsidP="0000089D">
            <w:r w:rsidRPr="009B4895">
              <w:t xml:space="preserve">To ask you to take a survey.  </w:t>
            </w:r>
          </w:p>
        </w:tc>
      </w:tr>
      <w:tr w:rsidR="00DA09CF" w:rsidRPr="009B4895" w14:paraId="701FA1B7" w14:textId="77777777" w:rsidTr="0000089D">
        <w:tblPrEx>
          <w:tblCellMar>
            <w:left w:w="109" w:type="dxa"/>
            <w:right w:w="0" w:type="dxa"/>
          </w:tblCellMar>
        </w:tblPrEx>
        <w:trPr>
          <w:trHeight w:val="21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02F0B" w14:textId="3E448066" w:rsidR="00DA09CF" w:rsidRPr="009B4895" w:rsidRDefault="007907ED" w:rsidP="0000089D">
            <w:pPr>
              <w:jc w:val="center"/>
              <w:rPr>
                <w:noProof/>
              </w:rPr>
            </w:pPr>
            <w:r w:rsidRPr="00AE3483">
              <w:rPr>
                <w:noProof/>
              </w:rPr>
              <w:lastRenderedPageBreak/>
              <w:drawing>
                <wp:inline distT="0" distB="0" distL="0" distR="0" wp14:anchorId="64FE8CDD" wp14:editId="6B1C9617">
                  <wp:extent cx="1132764" cy="1132764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6742" cy="1146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98712" w14:textId="14130E6D" w:rsidR="00DA09CF" w:rsidRPr="00410082" w:rsidRDefault="00EC41D3" w:rsidP="004A7CEE">
            <w:pPr>
              <w:pStyle w:val="Heading1"/>
              <w:rPr>
                <w:b w:val="0"/>
                <w:bCs w:val="0"/>
                <w:color w:val="auto"/>
                <w:sz w:val="32"/>
                <w:szCs w:val="32"/>
              </w:rPr>
            </w:pPr>
            <w:r w:rsidRPr="00410082">
              <w:rPr>
                <w:b w:val="0"/>
                <w:bCs w:val="0"/>
                <w:color w:val="auto"/>
                <w:sz w:val="32"/>
                <w:szCs w:val="32"/>
              </w:rPr>
              <w:t xml:space="preserve">National Data </w:t>
            </w:r>
            <w:proofErr w:type="spellStart"/>
            <w:r w:rsidRPr="00410082">
              <w:rPr>
                <w:b w:val="0"/>
                <w:bCs w:val="0"/>
                <w:color w:val="auto"/>
                <w:sz w:val="32"/>
                <w:szCs w:val="32"/>
              </w:rPr>
              <w:t>Opt</w:t>
            </w:r>
            <w:proofErr w:type="spellEnd"/>
            <w:r w:rsidRPr="00410082">
              <w:rPr>
                <w:b w:val="0"/>
                <w:bCs w:val="0"/>
                <w:color w:val="auto"/>
                <w:sz w:val="32"/>
                <w:szCs w:val="32"/>
              </w:rPr>
              <w:t xml:space="preserve"> Out means you have a choice about</w:t>
            </w:r>
            <w:r w:rsidR="006E08FE" w:rsidRPr="00410082">
              <w:rPr>
                <w:b w:val="0"/>
                <w:bCs w:val="0"/>
                <w:color w:val="auto"/>
                <w:sz w:val="32"/>
                <w:szCs w:val="32"/>
              </w:rPr>
              <w:t xml:space="preserve"> whether you want </w:t>
            </w:r>
            <w:r w:rsidR="00281B20" w:rsidRPr="00410082">
              <w:rPr>
                <w:b w:val="0"/>
                <w:bCs w:val="0"/>
                <w:color w:val="auto"/>
                <w:sz w:val="32"/>
                <w:szCs w:val="32"/>
              </w:rPr>
              <w:t xml:space="preserve">your information used for </w:t>
            </w:r>
            <w:r w:rsidR="002A0005" w:rsidRPr="00410082">
              <w:rPr>
                <w:b w:val="0"/>
                <w:bCs w:val="0"/>
                <w:color w:val="auto"/>
                <w:sz w:val="32"/>
                <w:szCs w:val="32"/>
              </w:rPr>
              <w:t xml:space="preserve">purposes like </w:t>
            </w:r>
            <w:r w:rsidR="00281B20" w:rsidRPr="00410082">
              <w:rPr>
                <w:b w:val="0"/>
                <w:bCs w:val="0"/>
                <w:color w:val="auto"/>
                <w:sz w:val="32"/>
                <w:szCs w:val="32"/>
              </w:rPr>
              <w:t>improving services or research</w:t>
            </w:r>
            <w:r w:rsidR="002A0005" w:rsidRPr="00410082">
              <w:rPr>
                <w:b w:val="0"/>
                <w:bCs w:val="0"/>
                <w:color w:val="auto"/>
                <w:sz w:val="32"/>
                <w:szCs w:val="32"/>
              </w:rPr>
              <w:t xml:space="preserve">.  </w:t>
            </w:r>
            <w:r w:rsidR="00F36607" w:rsidRPr="00410082">
              <w:rPr>
                <w:b w:val="0"/>
                <w:bCs w:val="0"/>
                <w:color w:val="auto"/>
                <w:sz w:val="32"/>
                <w:szCs w:val="32"/>
              </w:rPr>
              <w:t xml:space="preserve">To opt out visit </w:t>
            </w:r>
            <w:hyperlink r:id="rId73">
              <w:r w:rsidR="00410082" w:rsidRPr="00410082">
                <w:rPr>
                  <w:color w:val="0563C1"/>
                  <w:sz w:val="32"/>
                  <w:szCs w:val="32"/>
                  <w:u w:val="single" w:color="0563C1"/>
                </w:rPr>
                <w:t>Your NHS data matte</w:t>
              </w:r>
            </w:hyperlink>
            <w:hyperlink r:id="rId74">
              <w:r w:rsidR="00410082" w:rsidRPr="00410082">
                <w:rPr>
                  <w:color w:val="0563C1"/>
                  <w:sz w:val="32"/>
                  <w:szCs w:val="32"/>
                  <w:u w:val="single" w:color="0563C1"/>
                </w:rPr>
                <w:t>r</w:t>
              </w:r>
            </w:hyperlink>
            <w:hyperlink r:id="rId75">
              <w:r w:rsidR="00410082" w:rsidRPr="00410082">
                <w:rPr>
                  <w:color w:val="0563C1"/>
                  <w:sz w:val="32"/>
                  <w:szCs w:val="32"/>
                  <w:u w:val="single" w:color="0563C1"/>
                </w:rPr>
                <w:t>s</w:t>
              </w:r>
            </w:hyperlink>
            <w:r w:rsidR="009362A8">
              <w:rPr>
                <w:sz w:val="32"/>
                <w:szCs w:val="32"/>
              </w:rPr>
              <w:t>.</w:t>
            </w:r>
          </w:p>
        </w:tc>
      </w:tr>
      <w:tr w:rsidR="00DB5572" w:rsidRPr="009B4895" w14:paraId="3A277419" w14:textId="77777777" w:rsidTr="0000089D">
        <w:tblPrEx>
          <w:tblCellMar>
            <w:left w:w="109" w:type="dxa"/>
            <w:right w:w="0" w:type="dxa"/>
          </w:tblCellMar>
        </w:tblPrEx>
        <w:trPr>
          <w:trHeight w:val="21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9FB67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171D2CDB" wp14:editId="34E57631">
                  <wp:extent cx="1079297" cy="1334770"/>
                  <wp:effectExtent l="0" t="0" r="0" b="0"/>
                  <wp:docPr id="1478" name="Picture 1478" descr="A person in a pink shirt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8" name="Picture 1478" descr="A person in a pink shirt&#10;&#10;AI-generated content may be incorrect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97" cy="133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E999A" w14:textId="77777777" w:rsidR="00DB5572" w:rsidRPr="009B4895" w:rsidRDefault="00DB5572" w:rsidP="004A7CEE">
            <w:pPr>
              <w:pStyle w:val="Heading1"/>
            </w:pPr>
            <w:r w:rsidRPr="009B4895">
              <w:t xml:space="preserve">Who do we share information with and why?  </w:t>
            </w:r>
          </w:p>
        </w:tc>
      </w:tr>
      <w:tr w:rsidR="00DB5572" w:rsidRPr="009B4895" w14:paraId="085D69CA" w14:textId="77777777" w:rsidTr="0000089D">
        <w:tblPrEx>
          <w:tblCellMar>
            <w:left w:w="109" w:type="dxa"/>
            <w:right w:w="0" w:type="dxa"/>
          </w:tblCellMar>
        </w:tblPrEx>
        <w:trPr>
          <w:trHeight w:val="215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DC40B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3FD8A685" wp14:editId="75790EBC">
                  <wp:extent cx="1645920" cy="1445866"/>
                  <wp:effectExtent l="0" t="0" r="0" b="2540"/>
                  <wp:docPr id="819727587" name="Picture 10" descr="Create a banner image for a Privacy Notice. Include elements such as a padlock, shield, and document icons to represent security and privacy. Use a professional and clean design with a blue and white color scheme. The mood should be trustworthy and secure. Include the text 'Privacy Notice' in a bold, modern fo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727587" name="Picture 10" descr="Create a banner image for a Privacy Notice. Include elements such as a padlock, shield, and document icons to represent security and privacy. Use a professional and clean design with a blue and white color scheme. The mood should be trustworthy and secure. Include the text 'Privacy Notice' in a bold, modern font.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197" cy="1471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68F1F" w14:textId="77777777" w:rsidR="00DB5572" w:rsidRPr="009B4895" w:rsidRDefault="00DB5572" w:rsidP="0000089D">
            <w:r w:rsidRPr="009B4895">
              <w:t xml:space="preserve">We need to tell you how personal information will be used. We need to have a legal reason for using your information without asking you first.  </w:t>
            </w:r>
          </w:p>
        </w:tc>
      </w:tr>
      <w:tr w:rsidR="00DB5572" w:rsidRPr="009B4895" w14:paraId="567BFF9A" w14:textId="77777777" w:rsidTr="0000089D">
        <w:tblPrEx>
          <w:tblCellMar>
            <w:left w:w="109" w:type="dxa"/>
            <w:right w:w="0" w:type="dxa"/>
          </w:tblCellMar>
        </w:tblPrEx>
        <w:trPr>
          <w:trHeight w:val="133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00F7A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40373B02" wp14:editId="61F3F530">
                  <wp:extent cx="1078865" cy="816851"/>
                  <wp:effectExtent l="0" t="0" r="0" b="0"/>
                  <wp:docPr id="1482" name="Picture 1482" descr="A person talking to a perso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2" name="Picture 1482" descr="A person talking to a person&#10;&#10;AI-generated content may be incorrect.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8168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E6B6D" w14:textId="77777777" w:rsidR="00DB5572" w:rsidRPr="009B4895" w:rsidRDefault="00DB5572" w:rsidP="0000089D">
            <w:r w:rsidRPr="009B4895">
              <w:t>We might need to give your information to other organisations.</w:t>
            </w:r>
            <w:r w:rsidRPr="009B4895">
              <w:rPr>
                <w:color w:val="FF0000"/>
              </w:rPr>
              <w:t xml:space="preserve"> </w:t>
            </w:r>
            <w:r w:rsidRPr="009B4895">
              <w:t xml:space="preserve"> </w:t>
            </w:r>
          </w:p>
        </w:tc>
      </w:tr>
      <w:tr w:rsidR="00DB5572" w:rsidRPr="009B4895" w14:paraId="499BF839" w14:textId="77777777" w:rsidTr="0000089D">
        <w:tblPrEx>
          <w:tblCellMar>
            <w:left w:w="109" w:type="dxa"/>
            <w:right w:w="0" w:type="dxa"/>
          </w:tblCellMar>
        </w:tblPrEx>
        <w:trPr>
          <w:trHeight w:val="174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9A0F7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1751C62E" wp14:editId="671225E6">
                  <wp:extent cx="1079500" cy="1079500"/>
                  <wp:effectExtent l="0" t="0" r="0" b="0"/>
                  <wp:docPr id="1484" name="Picture 1484" descr="A person holding a piece of paper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4" name="Picture 1484" descr="A person holding a piece of paper&#10;&#10;AI-generated content may be incorrect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124C3" w14:textId="77777777" w:rsidR="00DB5572" w:rsidRPr="009B4895" w:rsidRDefault="00DB5572" w:rsidP="0000089D">
            <w:r w:rsidRPr="009B4895">
              <w:t>Read about why this is.</w:t>
            </w:r>
            <w:r w:rsidRPr="009B4895">
              <w:rPr>
                <w:color w:val="FF0000"/>
              </w:rPr>
              <w:t xml:space="preserve"> </w:t>
            </w:r>
            <w:r w:rsidRPr="009B4895">
              <w:t xml:space="preserve"> </w:t>
            </w:r>
          </w:p>
        </w:tc>
      </w:tr>
      <w:tr w:rsidR="00DB5572" w:rsidRPr="009B4895" w14:paraId="515A7BA2" w14:textId="77777777" w:rsidTr="0000089D">
        <w:tblPrEx>
          <w:tblCellMar>
            <w:left w:w="109" w:type="dxa"/>
            <w:right w:w="0" w:type="dxa"/>
          </w:tblCellMar>
        </w:tblPrEx>
        <w:trPr>
          <w:trHeight w:val="17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8E8310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45AB4880" wp14:editId="6C833010">
                  <wp:extent cx="1494790" cy="1799032"/>
                  <wp:effectExtent l="0" t="0" r="0" b="0"/>
                  <wp:docPr id="1568" name="Picture 1568" descr="A group of people in uniform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8" name="Picture 1568" descr="A group of people in uniform&#10;&#10;AI-generated content may be incorrect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6949" cy="18136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2794" w14:textId="2279A0C3" w:rsidR="00DB5572" w:rsidRPr="002E6773" w:rsidRDefault="00DB5572" w:rsidP="002E6773">
            <w:pPr>
              <w:rPr>
                <w:b/>
              </w:rPr>
            </w:pPr>
            <w:r w:rsidRPr="009B4895">
              <w:t xml:space="preserve">We might share personal information with other NHS Organisations to help them give you healthcare. </w:t>
            </w:r>
          </w:p>
          <w:p w14:paraId="019D0DFD" w14:textId="77777777" w:rsidR="00416593" w:rsidRDefault="00DB5572" w:rsidP="002E6773">
            <w:r w:rsidRPr="009B4895">
              <w:t xml:space="preserve">This could be </w:t>
            </w:r>
          </w:p>
          <w:p w14:paraId="6ADFD830" w14:textId="5995C009" w:rsidR="00416593" w:rsidRDefault="00DB5572" w:rsidP="00DC6324">
            <w:pPr>
              <w:pStyle w:val="ListParagraph"/>
              <w:numPr>
                <w:ilvl w:val="0"/>
                <w:numId w:val="27"/>
              </w:numPr>
            </w:pPr>
            <w:r w:rsidRPr="009B4895">
              <w:t xml:space="preserve">NHS England </w:t>
            </w:r>
          </w:p>
          <w:p w14:paraId="3FE4FDCE" w14:textId="60F501B8" w:rsidR="00416593" w:rsidRDefault="00DB5572" w:rsidP="00DC6324">
            <w:pPr>
              <w:pStyle w:val="ListParagraph"/>
              <w:numPr>
                <w:ilvl w:val="0"/>
                <w:numId w:val="27"/>
              </w:numPr>
            </w:pPr>
            <w:r w:rsidRPr="009B4895">
              <w:t xml:space="preserve">NHS Integrated Care Board </w:t>
            </w:r>
          </w:p>
          <w:p w14:paraId="4AC06207" w14:textId="517D93A3" w:rsidR="00DC6324" w:rsidRDefault="00DB5572" w:rsidP="00DC6324">
            <w:pPr>
              <w:pStyle w:val="ListParagraph"/>
              <w:numPr>
                <w:ilvl w:val="0"/>
                <w:numId w:val="27"/>
              </w:numPr>
            </w:pPr>
            <w:r w:rsidRPr="009B4895">
              <w:t xml:space="preserve">Public Health England </w:t>
            </w:r>
          </w:p>
          <w:p w14:paraId="4C18F2B0" w14:textId="77777777" w:rsidR="00DC6324" w:rsidRDefault="00DB5572" w:rsidP="00DC6324">
            <w:pPr>
              <w:pStyle w:val="ListParagraph"/>
              <w:numPr>
                <w:ilvl w:val="0"/>
                <w:numId w:val="27"/>
              </w:numPr>
            </w:pPr>
            <w:r w:rsidRPr="009B4895">
              <w:t xml:space="preserve">other NHS Trusts </w:t>
            </w:r>
          </w:p>
          <w:p w14:paraId="079FE42E" w14:textId="77777777" w:rsidR="00DC6324" w:rsidRDefault="00DB5572" w:rsidP="00DC6324">
            <w:pPr>
              <w:pStyle w:val="ListParagraph"/>
              <w:numPr>
                <w:ilvl w:val="0"/>
                <w:numId w:val="27"/>
              </w:numPr>
            </w:pPr>
            <w:r w:rsidRPr="009B4895">
              <w:t xml:space="preserve">General Practitioners (GPs) </w:t>
            </w:r>
          </w:p>
          <w:p w14:paraId="7AFCC900" w14:textId="4EB7F667" w:rsidR="00DC6324" w:rsidRDefault="00DB5572" w:rsidP="00DC6324">
            <w:pPr>
              <w:pStyle w:val="ListParagraph"/>
              <w:numPr>
                <w:ilvl w:val="0"/>
                <w:numId w:val="27"/>
              </w:numPr>
            </w:pPr>
            <w:r w:rsidRPr="009B4895">
              <w:t xml:space="preserve">Ambulance Services </w:t>
            </w:r>
          </w:p>
          <w:p w14:paraId="4471B059" w14:textId="0274B725" w:rsidR="00DB5572" w:rsidRPr="00DC6324" w:rsidRDefault="00DB5572" w:rsidP="00DC6324">
            <w:pPr>
              <w:pStyle w:val="ListParagraph"/>
              <w:numPr>
                <w:ilvl w:val="0"/>
                <w:numId w:val="27"/>
              </w:numPr>
              <w:rPr>
                <w:b/>
              </w:rPr>
            </w:pPr>
            <w:r w:rsidRPr="009B4895">
              <w:t xml:space="preserve">Primary Care Agencies </w:t>
            </w:r>
          </w:p>
          <w:p w14:paraId="588715C1" w14:textId="77777777" w:rsidR="00DB5572" w:rsidRPr="009B4895" w:rsidRDefault="00DB5572" w:rsidP="0000089D">
            <w:r w:rsidRPr="009B4895">
              <w:t xml:space="preserve">This may also include those other organisations that help the NHS to look after your health.  </w:t>
            </w:r>
          </w:p>
        </w:tc>
      </w:tr>
      <w:tr w:rsidR="00DB5572" w:rsidRPr="009B4895" w14:paraId="66C25654" w14:textId="77777777" w:rsidTr="0000089D">
        <w:tblPrEx>
          <w:tblCellMar>
            <w:left w:w="109" w:type="dxa"/>
            <w:right w:w="0" w:type="dxa"/>
          </w:tblCellMar>
        </w:tblPrEx>
        <w:trPr>
          <w:trHeight w:val="201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5CC9F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180BBA36" wp14:editId="741B1239">
                  <wp:extent cx="1079386" cy="1250950"/>
                  <wp:effectExtent l="0" t="0" r="0" b="0"/>
                  <wp:docPr id="1570" name="Picture 1570" descr="A person and person sitting at a desk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0" name="Picture 1570" descr="A person and person sitting at a desk&#10;&#10;AI-generated content may be incorrect.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86" cy="12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7B046" w14:textId="77777777" w:rsidR="00DB5572" w:rsidRPr="009B4895" w:rsidRDefault="00DB5572" w:rsidP="0000089D">
            <w:r w:rsidRPr="009B4895">
              <w:t xml:space="preserve">We might share personal information with organisations like Social Services or private care homes to help them give you support.   </w:t>
            </w:r>
          </w:p>
        </w:tc>
      </w:tr>
      <w:tr w:rsidR="00DB5572" w:rsidRPr="009B4895" w14:paraId="3D4EFBED" w14:textId="77777777" w:rsidTr="0000089D">
        <w:tblPrEx>
          <w:tblCellMar>
            <w:left w:w="109" w:type="dxa"/>
            <w:right w:w="0" w:type="dxa"/>
          </w:tblCellMar>
        </w:tblPrEx>
        <w:trPr>
          <w:trHeight w:val="231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6B9BE" w14:textId="0E236F81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562D8010" wp14:editId="40679008">
                  <wp:extent cx="1568450" cy="2051050"/>
                  <wp:effectExtent l="0" t="0" r="0" b="6350"/>
                  <wp:docPr id="1572" name="Picture 1572" descr="A close-up of a sig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2" name="Picture 1572" descr="A close-up of a sign&#10;&#10;AI-generated content may be incorrect.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4209" cy="2071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080B5" w14:textId="5528D0E8" w:rsidR="00DB5572" w:rsidRPr="002E6773" w:rsidRDefault="00DB5572" w:rsidP="002E6773">
            <w:pPr>
              <w:rPr>
                <w:b/>
              </w:rPr>
            </w:pPr>
            <w:r w:rsidRPr="009B4895">
              <w:t xml:space="preserve">Sometimes </w:t>
            </w:r>
            <w:r w:rsidR="00281A54">
              <w:t xml:space="preserve">the </w:t>
            </w:r>
            <w:r w:rsidR="00281A54" w:rsidRPr="009B4895">
              <w:t xml:space="preserve">Secretary of State for Health </w:t>
            </w:r>
            <w:r w:rsidR="00281A54">
              <w:t xml:space="preserve">gives </w:t>
            </w:r>
            <w:r w:rsidRPr="009B4895">
              <w:t xml:space="preserve">special permission </w:t>
            </w:r>
            <w:r w:rsidR="00A17B45">
              <w:t>for</w:t>
            </w:r>
            <w:r w:rsidRPr="009B4895">
              <w:t xml:space="preserve"> information that uses your name </w:t>
            </w:r>
            <w:r w:rsidR="00A17B45">
              <w:t xml:space="preserve">to be used </w:t>
            </w:r>
            <w:r w:rsidRPr="009B4895">
              <w:t xml:space="preserve">without your consent. </w:t>
            </w:r>
          </w:p>
          <w:p w14:paraId="79BF2413" w14:textId="18826162" w:rsidR="00DB5572" w:rsidRPr="002E6773" w:rsidRDefault="00DB5572" w:rsidP="002E6773">
            <w:pPr>
              <w:rPr>
                <w:b/>
              </w:rPr>
            </w:pPr>
            <w:r w:rsidRPr="009B4895">
              <w:t xml:space="preserve">This may be for medical research or checking quality of care. </w:t>
            </w:r>
          </w:p>
          <w:p w14:paraId="5AAD16C2" w14:textId="19E34414" w:rsidR="00DB5572" w:rsidRPr="009B4895" w:rsidRDefault="00DB5572" w:rsidP="002E6773"/>
        </w:tc>
      </w:tr>
      <w:tr w:rsidR="00DB5572" w:rsidRPr="009B4895" w14:paraId="2397B6D6" w14:textId="77777777" w:rsidTr="0000089D">
        <w:tblPrEx>
          <w:tblCellMar>
            <w:left w:w="109" w:type="dxa"/>
            <w:right w:w="0" w:type="dxa"/>
          </w:tblCellMar>
        </w:tblPrEx>
        <w:trPr>
          <w:trHeight w:val="208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378B5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773A1932" wp14:editId="38409E03">
                  <wp:extent cx="1079183" cy="1297940"/>
                  <wp:effectExtent l="0" t="0" r="0" b="0"/>
                  <wp:docPr id="1638" name="Picture 1638" descr="A scroll with text on it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8" name="Picture 1638" descr="A scroll with text on it&#10;&#10;AI-generated content may be incorrect.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183" cy="129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160CC" w14:textId="77777777" w:rsidR="002E6773" w:rsidRDefault="00DB5572" w:rsidP="0000089D">
            <w:r w:rsidRPr="009B4895">
              <w:t xml:space="preserve">Sometimes, we might need to share your information because it is the law. </w:t>
            </w:r>
          </w:p>
          <w:p w14:paraId="5DDA87C7" w14:textId="55F22139" w:rsidR="00DB5572" w:rsidRPr="009B4895" w:rsidRDefault="00DB5572" w:rsidP="0000089D">
            <w:r w:rsidRPr="009B4895">
              <w:t>We will tell you when we do this.</w:t>
            </w:r>
            <w:r w:rsidRPr="009B4895">
              <w:rPr>
                <w:color w:val="0070C0"/>
              </w:rPr>
              <w:t xml:space="preserve"> </w:t>
            </w:r>
            <w:r w:rsidRPr="009B4895">
              <w:t xml:space="preserve"> </w:t>
            </w:r>
          </w:p>
        </w:tc>
      </w:tr>
      <w:tr w:rsidR="00DB5572" w:rsidRPr="009B4895" w14:paraId="0B0B1E75" w14:textId="77777777" w:rsidTr="0000089D">
        <w:tblPrEx>
          <w:tblCellMar>
            <w:left w:w="109" w:type="dxa"/>
            <w:right w:w="0" w:type="dxa"/>
          </w:tblCellMar>
        </w:tblPrEx>
        <w:trPr>
          <w:trHeight w:val="1748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4DE58B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22312778" wp14:editId="21FA987B">
                  <wp:extent cx="1079500" cy="1079500"/>
                  <wp:effectExtent l="0" t="0" r="0" b="0"/>
                  <wp:docPr id="1640" name="Picture 1640" descr="A person holding a piece of paper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0" name="Picture 1640" descr="A person holding a piece of paper&#10;&#10;AI-generated content may be incorrect.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BC901" w14:textId="77777777" w:rsidR="00DB5572" w:rsidRPr="009B4895" w:rsidRDefault="00DB5572" w:rsidP="0000089D">
            <w:r w:rsidRPr="009B4895">
              <w:t xml:space="preserve">Read about why this is: </w:t>
            </w:r>
          </w:p>
        </w:tc>
      </w:tr>
      <w:tr w:rsidR="00DB5572" w:rsidRPr="009B4895" w14:paraId="3AC689F3" w14:textId="77777777" w:rsidTr="0000089D">
        <w:tblPrEx>
          <w:tblCellMar>
            <w:left w:w="109" w:type="dxa"/>
            <w:right w:w="0" w:type="dxa"/>
          </w:tblCellMar>
        </w:tblPrEx>
        <w:trPr>
          <w:trHeight w:val="212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C21FB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41E76FCD" wp14:editId="25B873C9">
                  <wp:extent cx="1079297" cy="1320800"/>
                  <wp:effectExtent l="0" t="0" r="0" b="0"/>
                  <wp:docPr id="1642" name="Picture 1642" descr="A person holding a magnifying glas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2" name="Picture 1642" descr="A person holding a magnifying glass&#10;&#10;AI-generated content may be incorrect.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97" cy="132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06BDB" w14:textId="77777777" w:rsidR="00DB5572" w:rsidRPr="009B4895" w:rsidRDefault="00DB5572" w:rsidP="0000089D">
            <w:r w:rsidRPr="009B4895">
              <w:t xml:space="preserve">To find out if fraud is happening.  </w:t>
            </w:r>
          </w:p>
        </w:tc>
      </w:tr>
      <w:tr w:rsidR="00DB5572" w:rsidRPr="009B4895" w14:paraId="5E75BE73" w14:textId="77777777" w:rsidTr="0000089D">
        <w:tblPrEx>
          <w:tblCellMar>
            <w:left w:w="109" w:type="dxa"/>
            <w:right w:w="0" w:type="dxa"/>
          </w:tblCellMar>
        </w:tblPrEx>
        <w:trPr>
          <w:trHeight w:val="202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6FD80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5EBD9A2C" wp14:editId="303EBC57">
                  <wp:extent cx="1079386" cy="1250950"/>
                  <wp:effectExtent l="0" t="0" r="0" b="0"/>
                  <wp:docPr id="1720" name="Picture 1720" descr="A close-up of a court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0" name="Picture 1720" descr="A close-up of a court&#10;&#10;AI-generated content may be incorrect.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86" cy="1250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8099E" w14:textId="68671734" w:rsidR="00DB5572" w:rsidRPr="009B4895" w:rsidRDefault="00DB5572" w:rsidP="0000089D">
            <w:r w:rsidRPr="009B4895">
              <w:t>If there is a court order.</w:t>
            </w:r>
          </w:p>
        </w:tc>
      </w:tr>
      <w:tr w:rsidR="00DB5572" w:rsidRPr="009B4895" w14:paraId="09773B7C" w14:textId="77777777" w:rsidTr="0000089D">
        <w:tblPrEx>
          <w:tblCellMar>
            <w:left w:w="109" w:type="dxa"/>
            <w:right w:w="0" w:type="dxa"/>
          </w:tblCellMar>
        </w:tblPrEx>
        <w:trPr>
          <w:trHeight w:val="191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829A0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19B1AEE2" wp14:editId="71CC12AB">
                  <wp:extent cx="1078865" cy="1187425"/>
                  <wp:effectExtent l="0" t="0" r="0" b="0"/>
                  <wp:docPr id="1722" name="Picture 1722" descr="A person and person standing together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2" name="Picture 1722" descr="A person and person standing together&#10;&#10;AI-generated content may be incorrect.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1187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1D5E3" w14:textId="77777777" w:rsidR="00DB5572" w:rsidRPr="009B4895" w:rsidRDefault="00DB5572" w:rsidP="0000089D">
            <w:r w:rsidRPr="009B4895">
              <w:t xml:space="preserve">If the Care Quality Commission need it for an inspection.  </w:t>
            </w:r>
          </w:p>
        </w:tc>
      </w:tr>
      <w:tr w:rsidR="00DB5572" w:rsidRPr="009B4895" w14:paraId="5C0C6DC8" w14:textId="77777777" w:rsidTr="0000089D">
        <w:tblPrEx>
          <w:tblCellMar>
            <w:left w:w="109" w:type="dxa"/>
            <w:right w:w="0" w:type="dxa"/>
          </w:tblCellMar>
        </w:tblPrEx>
        <w:trPr>
          <w:trHeight w:val="163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31CB9B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147C3D0C" wp14:editId="3CF52BBF">
                  <wp:extent cx="1079208" cy="1005205"/>
                  <wp:effectExtent l="0" t="0" r="0" b="0"/>
                  <wp:docPr id="1724" name="Picture 1724" descr="A person in police uniform holding a radio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4" name="Picture 1724" descr="A person in police uniform holding a radio&#10;&#10;AI-generated content may be incorrect.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08" cy="1005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CBEB2" w14:textId="77777777" w:rsidR="00DB5572" w:rsidRPr="009B4895" w:rsidRDefault="00DB5572" w:rsidP="0000089D">
            <w:r w:rsidRPr="009B4895">
              <w:t xml:space="preserve">If the police need it to investigate a crime.  </w:t>
            </w:r>
          </w:p>
        </w:tc>
      </w:tr>
      <w:tr w:rsidR="00DB5572" w:rsidRPr="009B4895" w14:paraId="190F9CCB" w14:textId="77777777" w:rsidTr="0000089D">
        <w:tblPrEx>
          <w:tblCellMar>
            <w:left w:w="109" w:type="dxa"/>
            <w:right w:w="0" w:type="dxa"/>
          </w:tblCellMar>
        </w:tblPrEx>
        <w:trPr>
          <w:trHeight w:val="21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C778F" w14:textId="77777777" w:rsidR="00DB5572" w:rsidRPr="009B4895" w:rsidRDefault="00DB5572" w:rsidP="0000089D">
            <w:pPr>
              <w:jc w:val="center"/>
              <w:rPr>
                <w:noProof/>
              </w:rPr>
            </w:pPr>
            <w:r w:rsidRPr="009B4895">
              <w:rPr>
                <w:noProof/>
              </w:rPr>
              <w:drawing>
                <wp:inline distT="0" distB="0" distL="0" distR="0" wp14:anchorId="6980B8A9" wp14:editId="249C2185">
                  <wp:extent cx="1660551" cy="1660551"/>
                  <wp:effectExtent l="0" t="0" r="0" b="0"/>
                  <wp:docPr id="167272894" name="Picture 3" descr="A group of people in lab coat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272894" name="Picture 3" descr="A group of people in lab coat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6386" cy="167638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B4EFD" w14:textId="09E687F3" w:rsidR="00DB5572" w:rsidRPr="002E6773" w:rsidRDefault="002E6773" w:rsidP="002E6773">
            <w:pPr>
              <w:rPr>
                <w:rFonts w:eastAsia="Segoe UI"/>
                <w:b/>
                <w:szCs w:val="32"/>
              </w:rPr>
            </w:pPr>
            <w:r>
              <w:rPr>
                <w:rFonts w:eastAsia="Segoe UI"/>
                <w:szCs w:val="32"/>
              </w:rPr>
              <w:t>W</w:t>
            </w:r>
            <w:r w:rsidR="00DB5572" w:rsidRPr="009B4895">
              <w:rPr>
                <w:rFonts w:eastAsia="Segoe UI"/>
                <w:szCs w:val="32"/>
              </w:rPr>
              <w:t xml:space="preserve">e use </w:t>
            </w:r>
            <w:r w:rsidR="007677E2" w:rsidRPr="009563CE">
              <w:rPr>
                <w:szCs w:val="22"/>
              </w:rPr>
              <w:t xml:space="preserve">a </w:t>
            </w:r>
            <w:r w:rsidR="007677E2" w:rsidRPr="00114337">
              <w:rPr>
                <w:b/>
                <w:bCs/>
                <w:szCs w:val="22"/>
              </w:rPr>
              <w:t>'Count me in'</w:t>
            </w:r>
            <w:r w:rsidR="007677E2" w:rsidRPr="009563CE">
              <w:rPr>
                <w:szCs w:val="22"/>
              </w:rPr>
              <w:t xml:space="preserve"> approach to research</w:t>
            </w:r>
            <w:r w:rsidR="007677E2" w:rsidRPr="009B4895">
              <w:rPr>
                <w:bCs/>
                <w:szCs w:val="32"/>
              </w:rPr>
              <w:t xml:space="preserve"> </w:t>
            </w:r>
            <w:r w:rsidR="00DB5572" w:rsidRPr="009B4895">
              <w:rPr>
                <w:bCs/>
                <w:szCs w:val="32"/>
              </w:rPr>
              <w:t>for</w:t>
            </w:r>
            <w:r w:rsidR="00DB5572" w:rsidRPr="009B4895">
              <w:t xml:space="preserve"> </w:t>
            </w:r>
            <w:hyperlink r:id="rId84">
              <w:r w:rsidR="00DB5572" w:rsidRPr="009B4895">
                <w:rPr>
                  <w:rFonts w:eastAsia="Segoe UI"/>
                  <w:color w:val="0563C1"/>
                  <w:szCs w:val="32"/>
                  <w:u w:val="single" w:color="0563C1"/>
                </w:rPr>
                <w:t>approved medical resear</w:t>
              </w:r>
            </w:hyperlink>
            <w:hyperlink r:id="rId85">
              <w:r w:rsidR="00DB5572" w:rsidRPr="009B4895">
                <w:rPr>
                  <w:rFonts w:eastAsia="Segoe UI"/>
                  <w:color w:val="0563C1"/>
                  <w:szCs w:val="32"/>
                  <w:u w:val="single" w:color="0563C1"/>
                </w:rPr>
                <w:t>c</w:t>
              </w:r>
            </w:hyperlink>
            <w:hyperlink r:id="rId86">
              <w:r w:rsidR="00DB5572" w:rsidRPr="009B4895">
                <w:rPr>
                  <w:rFonts w:eastAsia="Segoe UI"/>
                  <w:color w:val="0563C1"/>
                  <w:szCs w:val="32"/>
                  <w:u w:val="single" w:color="0563C1"/>
                </w:rPr>
                <w:t>h</w:t>
              </w:r>
            </w:hyperlink>
            <w:r w:rsidR="00DB5572" w:rsidRPr="009B4895">
              <w:rPr>
                <w:rFonts w:eastAsia="Segoe UI"/>
                <w:szCs w:val="32"/>
              </w:rPr>
              <w:t xml:space="preserve">. </w:t>
            </w:r>
          </w:p>
          <w:p w14:paraId="1E21FDBA" w14:textId="6AB5048F" w:rsidR="00DB5572" w:rsidRPr="009B4895" w:rsidRDefault="00A147D0" w:rsidP="0000089D">
            <w:pPr>
              <w:rPr>
                <w:b/>
                <w:sz w:val="22"/>
              </w:rPr>
            </w:pPr>
            <w:r w:rsidRPr="009563CE">
              <w:rPr>
                <w:szCs w:val="22"/>
              </w:rPr>
              <w:t>Participation is voluntary</w:t>
            </w:r>
            <w:r>
              <w:rPr>
                <w:szCs w:val="22"/>
              </w:rPr>
              <w:t xml:space="preserve"> and y</w:t>
            </w:r>
            <w:r w:rsidR="00DB5572" w:rsidRPr="009B4895">
              <w:t xml:space="preserve">ou can speak to your clinical team if you do not want information relating to you </w:t>
            </w:r>
            <w:r w:rsidR="005E5679">
              <w:t xml:space="preserve">to be </w:t>
            </w:r>
            <w:r w:rsidR="00DB5572" w:rsidRPr="009B4895">
              <w:t>used in research</w:t>
            </w:r>
            <w:r w:rsidR="00DB5572" w:rsidRPr="009B4895">
              <w:rPr>
                <w:sz w:val="22"/>
              </w:rPr>
              <w:t xml:space="preserve">.   </w:t>
            </w:r>
          </w:p>
        </w:tc>
      </w:tr>
      <w:tr w:rsidR="00DB5572" w:rsidRPr="009B4895" w14:paraId="226A2532" w14:textId="77777777" w:rsidTr="0000089D">
        <w:tblPrEx>
          <w:tblCellMar>
            <w:left w:w="109" w:type="dxa"/>
            <w:right w:w="0" w:type="dxa"/>
          </w:tblCellMar>
        </w:tblPrEx>
        <w:trPr>
          <w:trHeight w:val="21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EE886" w14:textId="77777777" w:rsidR="00DB5572" w:rsidRPr="009B4895" w:rsidRDefault="00DB5572" w:rsidP="0000089D">
            <w:pPr>
              <w:jc w:val="center"/>
              <w:rPr>
                <w:noProof/>
              </w:rPr>
            </w:pPr>
            <w:r w:rsidRPr="009B4895">
              <w:rPr>
                <w:noProof/>
              </w:rPr>
              <w:drawing>
                <wp:inline distT="0" distB="0" distL="0" distR="0" wp14:anchorId="4AEC050D" wp14:editId="14BEAAB5">
                  <wp:extent cx="1667866" cy="1548147"/>
                  <wp:effectExtent l="0" t="0" r="8890" b="0"/>
                  <wp:docPr id="1904834148" name="Picture 4" descr="A blue padlock and shield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4834148" name="Picture 4" descr="A blue padlock and shield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496" cy="160256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B08CF" w14:textId="77777777" w:rsidR="00DB5572" w:rsidRPr="009B4895" w:rsidRDefault="00DB5572" w:rsidP="0000089D"/>
          <w:p w14:paraId="3D753AFF" w14:textId="6A89EB2C" w:rsidR="00DB5572" w:rsidRPr="002E6773" w:rsidRDefault="00DB5572" w:rsidP="002E6773">
            <w:pPr>
              <w:ind w:left="0"/>
              <w:rPr>
                <w:b/>
              </w:rPr>
            </w:pPr>
            <w:r w:rsidRPr="009B4895">
              <w:t xml:space="preserve">We contribute to the </w:t>
            </w:r>
            <w:hyperlink r:id="rId88" w:history="1">
              <w:r w:rsidRPr="009B4895">
                <w:rPr>
                  <w:color w:val="0000FF" w:themeColor="hyperlink"/>
                  <w:u w:val="single"/>
                </w:rPr>
                <w:t>Thames Valley &amp; Surrey Secure Data Environment (TVS SDE)</w:t>
              </w:r>
            </w:hyperlink>
            <w:r w:rsidRPr="009B4895">
              <w:t xml:space="preserve">.  </w:t>
            </w:r>
          </w:p>
          <w:p w14:paraId="55651882" w14:textId="77777777" w:rsidR="00DB5572" w:rsidRPr="009B4895" w:rsidRDefault="00DB5572" w:rsidP="0000089D"/>
        </w:tc>
      </w:tr>
      <w:tr w:rsidR="00DB5572" w:rsidRPr="009B4895" w14:paraId="7D19B58A" w14:textId="77777777" w:rsidTr="0000089D">
        <w:tblPrEx>
          <w:tblCellMar>
            <w:left w:w="109" w:type="dxa"/>
            <w:right w:w="0" w:type="dxa"/>
          </w:tblCellMar>
        </w:tblPrEx>
        <w:trPr>
          <w:trHeight w:val="21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1AD34" w14:textId="77777777" w:rsidR="00DB5572" w:rsidRPr="009B4895" w:rsidRDefault="00DB5572" w:rsidP="0000089D">
            <w:pPr>
              <w:jc w:val="center"/>
              <w:rPr>
                <w:noProof/>
              </w:rPr>
            </w:pPr>
            <w:r w:rsidRPr="009B4895">
              <w:rPr>
                <w:noProof/>
              </w:rPr>
              <w:drawing>
                <wp:inline distT="0" distB="0" distL="0" distR="0" wp14:anchorId="7107A0C1" wp14:editId="71A7AEDA">
                  <wp:extent cx="1949550" cy="1054154"/>
                  <wp:effectExtent l="0" t="0" r="0" b="0"/>
                  <wp:docPr id="32935590" name="Picture 1" descr="A close-up of a blue and white devic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935590" name="Picture 1" descr="A close-up of a blue and white device&#10;&#10;AI-generated content may be incorrect.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550" cy="1054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4A63A" w14:textId="3B21355B" w:rsidR="00DB5572" w:rsidRPr="002E6773" w:rsidRDefault="00DB5572" w:rsidP="002E6773">
            <w:pPr>
              <w:rPr>
                <w:b/>
                <w:sz w:val="22"/>
              </w:rPr>
            </w:pPr>
            <w:r w:rsidRPr="009B4895">
              <w:t xml:space="preserve">We collect information for the  </w:t>
            </w:r>
            <w:hyperlink r:id="rId90" w:history="1">
              <w:r w:rsidRPr="009B4895">
                <w:rPr>
                  <w:color w:val="0000FF" w:themeColor="hyperlink"/>
                  <w:u w:val="single"/>
                </w:rPr>
                <w:t>National Clinical Audit of Psychosis</w:t>
              </w:r>
            </w:hyperlink>
            <w:r w:rsidRPr="009B4895">
              <w:t xml:space="preserve"> about the care received by people in Early Intervention in Psychosis (EIP) services</w:t>
            </w:r>
            <w:r w:rsidR="002E6773">
              <w:rPr>
                <w:sz w:val="22"/>
              </w:rPr>
              <w:t>.</w:t>
            </w:r>
          </w:p>
        </w:tc>
      </w:tr>
      <w:tr w:rsidR="00DB5572" w:rsidRPr="009B4895" w14:paraId="5FA2ECD5" w14:textId="77777777" w:rsidTr="0000089D">
        <w:tblPrEx>
          <w:tblCellMar>
            <w:left w:w="109" w:type="dxa"/>
            <w:right w:w="0" w:type="dxa"/>
          </w:tblCellMar>
        </w:tblPrEx>
        <w:trPr>
          <w:trHeight w:val="21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6715B" w14:textId="77777777" w:rsidR="00DB5572" w:rsidRPr="009B4895" w:rsidRDefault="00DB5572" w:rsidP="0000089D">
            <w:pPr>
              <w:jc w:val="center"/>
              <w:rPr>
                <w:noProof/>
              </w:rPr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737545CA" wp14:editId="48EBDDE0">
                  <wp:extent cx="1689100" cy="2091611"/>
                  <wp:effectExtent l="0" t="0" r="6350" b="4445"/>
                  <wp:docPr id="1337953500" name="Picture 6" descr="A row of black objects with green and pink button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7953500" name="Picture 6" descr="A row of black objects with green and pink buttons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7303" cy="21760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7A493" w14:textId="77777777" w:rsidR="00DB5572" w:rsidRPr="009B4895" w:rsidRDefault="00DB5572" w:rsidP="0000089D">
            <w:pPr>
              <w:rPr>
                <w:b/>
              </w:rPr>
            </w:pPr>
            <w:r w:rsidRPr="009B4895">
              <w:t xml:space="preserve">We provide personal information to shared care record systems to make your care safer and more efficient.  </w:t>
            </w:r>
          </w:p>
          <w:p w14:paraId="18816030" w14:textId="77777777" w:rsidR="00DB5572" w:rsidRPr="009B4895" w:rsidRDefault="00DB5572" w:rsidP="0000089D">
            <w:pPr>
              <w:pStyle w:val="ListParagraph"/>
              <w:numPr>
                <w:ilvl w:val="0"/>
                <w:numId w:val="26"/>
              </w:numPr>
              <w:rPr>
                <w:rFonts w:eastAsia="Segoe UI"/>
                <w:b/>
                <w:szCs w:val="32"/>
              </w:rPr>
            </w:pPr>
            <w:hyperlink r:id="rId92" w:history="1">
              <w:r w:rsidRPr="009B4895">
                <w:rPr>
                  <w:rFonts w:eastAsia="Segoe UI"/>
                  <w:color w:val="0000FF" w:themeColor="hyperlink"/>
                  <w:szCs w:val="32"/>
                  <w:u w:val="single"/>
                </w:rPr>
                <w:t>Thames Valley and Surrey Shared Care Record</w:t>
              </w:r>
            </w:hyperlink>
          </w:p>
          <w:p w14:paraId="3653E189" w14:textId="77777777" w:rsidR="00DB5572" w:rsidRPr="009B4895" w:rsidRDefault="00DB5572" w:rsidP="0000089D">
            <w:pPr>
              <w:pStyle w:val="ListParagraph"/>
              <w:numPr>
                <w:ilvl w:val="0"/>
                <w:numId w:val="26"/>
              </w:numPr>
              <w:rPr>
                <w:b/>
              </w:rPr>
            </w:pPr>
            <w:hyperlink r:id="rId93" w:history="1">
              <w:r w:rsidRPr="009B4895">
                <w:t xml:space="preserve">Bath and </w:t>
              </w:r>
              <w:proofErr w:type="gramStart"/>
              <w:r w:rsidRPr="009B4895">
                <w:t>North East</w:t>
              </w:r>
              <w:proofErr w:type="gramEnd"/>
              <w:r w:rsidRPr="009B4895">
                <w:t xml:space="preserve"> Somerset, Swindon and Wiltshire Integrated Care Record (BSW ICR)</w:t>
              </w:r>
            </w:hyperlink>
            <w:r w:rsidRPr="009B4895">
              <w:t xml:space="preserve"> </w:t>
            </w:r>
          </w:p>
          <w:p w14:paraId="4B002547" w14:textId="77777777" w:rsidR="00DB5572" w:rsidRPr="009B4895" w:rsidRDefault="00DB5572" w:rsidP="0000089D"/>
        </w:tc>
      </w:tr>
      <w:tr w:rsidR="00DB5572" w:rsidRPr="009B4895" w14:paraId="4A0AB767" w14:textId="77777777" w:rsidTr="0000089D">
        <w:tblPrEx>
          <w:tblCellMar>
            <w:left w:w="109" w:type="dxa"/>
            <w:right w:w="0" w:type="dxa"/>
          </w:tblCellMar>
        </w:tblPrEx>
        <w:trPr>
          <w:trHeight w:val="2151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AD24D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1EDB62C8" wp14:editId="269D631A">
                  <wp:extent cx="1079297" cy="1334770"/>
                  <wp:effectExtent l="0" t="0" r="0" b="0"/>
                  <wp:docPr id="1726" name="Picture 1726" descr="A person in a pink shirt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" name="Picture 1726" descr="A person in a pink shirt&#10;&#10;AI-generated content may be incorrect.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297" cy="13347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2D24E" w14:textId="77777777" w:rsidR="00DB5572" w:rsidRPr="009B4895" w:rsidRDefault="00DB5572" w:rsidP="004A7CEE">
            <w:pPr>
              <w:pStyle w:val="Heading1"/>
            </w:pPr>
            <w:r w:rsidRPr="009B4895">
              <w:t xml:space="preserve">How do we keep personal information that is part of a health or social care record?  </w:t>
            </w:r>
          </w:p>
        </w:tc>
      </w:tr>
      <w:tr w:rsidR="00DB5572" w:rsidRPr="009B4895" w14:paraId="48C53A9E" w14:textId="77777777" w:rsidTr="0000089D">
        <w:tblPrEx>
          <w:tblCellMar>
            <w:left w:w="109" w:type="dxa"/>
            <w:right w:w="0" w:type="dxa"/>
          </w:tblCellMar>
        </w:tblPrEx>
        <w:trPr>
          <w:trHeight w:val="1604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AC5AF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239F5F61" wp14:editId="7EEF990F">
                  <wp:extent cx="1079309" cy="986790"/>
                  <wp:effectExtent l="0" t="0" r="0" b="0"/>
                  <wp:docPr id="1820" name="Picture 1820" descr="A cd and a book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0" name="Picture 1820" descr="A cd and a book&#10;&#10;AI-generated content may be incorrect.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09" cy="986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E8731" w14:textId="77777777" w:rsidR="00DB5572" w:rsidRPr="009B4895" w:rsidRDefault="00DB5572" w:rsidP="0000089D">
            <w:r w:rsidRPr="009B4895">
              <w:t xml:space="preserve">Personal information is kept in paper and electronic format.  </w:t>
            </w:r>
          </w:p>
        </w:tc>
      </w:tr>
      <w:tr w:rsidR="00DB5572" w:rsidRPr="009B4895" w14:paraId="2B871555" w14:textId="77777777" w:rsidTr="0000089D">
        <w:tblPrEx>
          <w:tblCellMar>
            <w:left w:w="109" w:type="dxa"/>
            <w:right w:w="0" w:type="dxa"/>
          </w:tblCellMar>
        </w:tblPrEx>
        <w:trPr>
          <w:trHeight w:val="208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694BE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069D6314" wp14:editId="48CFD2A1">
                  <wp:extent cx="1079183" cy="1297940"/>
                  <wp:effectExtent l="0" t="0" r="0" b="0"/>
                  <wp:docPr id="1822" name="Picture 1822" descr="A scroll with text on it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2" name="Picture 1822" descr="A scroll with text on it&#10;&#10;AI-generated content may be incorrect.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183" cy="129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651297" w14:textId="3FE4F3AD" w:rsidR="00DB5572" w:rsidRPr="009B4895" w:rsidRDefault="00DB5572" w:rsidP="0000089D">
            <w:r w:rsidRPr="009B4895">
              <w:t xml:space="preserve">The law tells us how to keep your information. These laws include the Data Protection Act 2018, the </w:t>
            </w:r>
            <w:r w:rsidR="000C785E">
              <w:t xml:space="preserve">UK </w:t>
            </w:r>
            <w:r w:rsidRPr="009B4895">
              <w:t xml:space="preserve">GDPR, and the Common Law Duty of Confidentiality.  </w:t>
            </w:r>
          </w:p>
        </w:tc>
      </w:tr>
      <w:tr w:rsidR="00DB5572" w:rsidRPr="009B4895" w14:paraId="5B3065CE" w14:textId="77777777" w:rsidTr="0000089D">
        <w:tblPrEx>
          <w:tblCellMar>
            <w:left w:w="109" w:type="dxa"/>
            <w:right w:w="0" w:type="dxa"/>
          </w:tblCellMar>
        </w:tblPrEx>
        <w:trPr>
          <w:trHeight w:val="1647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A159F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07655382" wp14:editId="67D03FD4">
                  <wp:extent cx="1079500" cy="1014730"/>
                  <wp:effectExtent l="0" t="0" r="0" b="0"/>
                  <wp:docPr id="1824" name="Picture 1824" descr="Several calendars with number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4" name="Picture 1824" descr="Several calendars with numbers&#10;&#10;AI-generated content may be incorrect.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1014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C7A5C" w14:textId="77777777" w:rsidR="00DB5572" w:rsidRPr="009B4895" w:rsidRDefault="00DB5572" w:rsidP="0000089D">
            <w:pPr>
              <w:rPr>
                <w:b/>
              </w:rPr>
            </w:pPr>
            <w:r w:rsidRPr="009B4895">
              <w:t>We keep information about you for as long as we need to do make your health better.</w:t>
            </w:r>
          </w:p>
          <w:p w14:paraId="3E5EF02B" w14:textId="77777777" w:rsidR="00DB5572" w:rsidRPr="009B4895" w:rsidRDefault="00DB5572" w:rsidP="0000089D">
            <w:pPr>
              <w:rPr>
                <w:szCs w:val="32"/>
              </w:rPr>
            </w:pPr>
            <w:r w:rsidRPr="009B4895">
              <w:rPr>
                <w:szCs w:val="32"/>
              </w:rPr>
              <w:t xml:space="preserve">(This is in line with the </w:t>
            </w:r>
            <w:hyperlink r:id="rId96" w:history="1">
              <w:r w:rsidRPr="009B4895">
                <w:rPr>
                  <w:rStyle w:val="Hyperlink"/>
                  <w:szCs w:val="32"/>
                </w:rPr>
                <w:t>NHSE Records Management Code of Practice</w:t>
              </w:r>
            </w:hyperlink>
            <w:r w:rsidRPr="009B4895">
              <w:rPr>
                <w:szCs w:val="32"/>
              </w:rPr>
              <w:t xml:space="preserve">)  </w:t>
            </w:r>
            <w:hyperlink r:id="rId97">
              <w:r w:rsidRPr="009B4895">
                <w:rPr>
                  <w:color w:val="0000FF"/>
                  <w:szCs w:val="32"/>
                </w:rPr>
                <w:t xml:space="preserve"> </w:t>
              </w:r>
            </w:hyperlink>
            <w:hyperlink r:id="rId98">
              <w:r w:rsidRPr="009B4895">
                <w:rPr>
                  <w:szCs w:val="32"/>
                </w:rPr>
                <w:t xml:space="preserve"> </w:t>
              </w:r>
            </w:hyperlink>
            <w:r w:rsidRPr="009B4895">
              <w:rPr>
                <w:szCs w:val="32"/>
              </w:rPr>
              <w:t xml:space="preserve">   </w:t>
            </w:r>
          </w:p>
        </w:tc>
      </w:tr>
      <w:tr w:rsidR="00DB5572" w:rsidRPr="009B4895" w14:paraId="08AB614A" w14:textId="77777777" w:rsidTr="0000089D">
        <w:tblPrEx>
          <w:tblCellMar>
            <w:left w:w="109" w:type="dxa"/>
            <w:right w:w="0" w:type="dxa"/>
          </w:tblCellMar>
        </w:tblPrEx>
        <w:trPr>
          <w:trHeight w:val="208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E74E9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44094884" wp14:editId="3B2DA3F3">
                  <wp:extent cx="1079183" cy="1297940"/>
                  <wp:effectExtent l="0" t="0" r="0" b="0"/>
                  <wp:docPr id="1934" name="Picture 1934" descr="A person writing in a notebook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4" name="Picture 1934" descr="A person writing in a notebook&#10;&#10;AI-generated content may be incorrect.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183" cy="1297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8FC9C" w14:textId="1B79D3C0" w:rsidR="00214FF8" w:rsidRPr="009B4895" w:rsidRDefault="00DB5572" w:rsidP="002E6773">
            <w:r w:rsidRPr="009B4895">
              <w:t xml:space="preserve">We </w:t>
            </w:r>
            <w:proofErr w:type="gramStart"/>
            <w:r w:rsidRPr="009B4895">
              <w:t>have to</w:t>
            </w:r>
            <w:proofErr w:type="gramEnd"/>
            <w:r w:rsidRPr="009B4895">
              <w:t xml:space="preserve">:  </w:t>
            </w:r>
          </w:p>
          <w:p w14:paraId="52C27265" w14:textId="77777777" w:rsidR="00DB5572" w:rsidRPr="00214FF8" w:rsidRDefault="00DB5572" w:rsidP="0000089D">
            <w:r w:rsidRPr="00214FF8">
              <w:t xml:space="preserve">Maintain full and accurate records of the care we give you.  </w:t>
            </w:r>
          </w:p>
        </w:tc>
      </w:tr>
      <w:tr w:rsidR="00DB5572" w:rsidRPr="009B4895" w14:paraId="64DA8E10" w14:textId="77777777" w:rsidTr="0000089D">
        <w:tblPrEx>
          <w:tblCellMar>
            <w:left w:w="109" w:type="dxa"/>
            <w:right w:w="0" w:type="dxa"/>
          </w:tblCellMar>
        </w:tblPrEx>
        <w:trPr>
          <w:trHeight w:val="1613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00A22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492F9B82" wp14:editId="60F76563">
                  <wp:extent cx="1079500" cy="993140"/>
                  <wp:effectExtent l="0" t="0" r="0" b="0"/>
                  <wp:docPr id="1938" name="Picture 1938" descr="A child reading a book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8" name="Picture 1938" descr="A child reading a book&#10;&#10;AI-generated content may be incorrect.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993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1814F" w14:textId="77777777" w:rsidR="00DB5572" w:rsidRPr="009B4895" w:rsidRDefault="00DB5572" w:rsidP="0000089D">
            <w:r w:rsidRPr="009B4895">
              <w:t xml:space="preserve">Give you information in a format that is accessible to you.  </w:t>
            </w:r>
          </w:p>
        </w:tc>
      </w:tr>
      <w:tr w:rsidR="00DB5572" w:rsidRPr="009B4895" w14:paraId="743A2A1B" w14:textId="77777777" w:rsidTr="0000089D">
        <w:tblPrEx>
          <w:tblCellMar>
            <w:left w:w="109" w:type="dxa"/>
            <w:right w:w="0" w:type="dxa"/>
          </w:tblCellMar>
        </w:tblPrEx>
        <w:trPr>
          <w:trHeight w:val="203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8D7E7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023EFD3B" wp14:editId="0DF96514">
                  <wp:extent cx="1078979" cy="1263015"/>
                  <wp:effectExtent l="0" t="0" r="0" b="0"/>
                  <wp:docPr id="2027" name="Picture 2027" descr="A close-up of a padlock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7" name="Picture 2027" descr="A close-up of a padlock&#10;&#10;AI-generated content may be incorrect.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79" cy="1263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A00B7" w14:textId="07D42ADD" w:rsidR="00DB5572" w:rsidRPr="009B4895" w:rsidRDefault="00DB5572" w:rsidP="004A7CEE">
            <w:pPr>
              <w:pStyle w:val="Heading1"/>
            </w:pPr>
            <w:r w:rsidRPr="009B4895">
              <w:t xml:space="preserve">Keeping your information safe  </w:t>
            </w:r>
          </w:p>
          <w:p w14:paraId="7A5A45F1" w14:textId="77777777" w:rsidR="00DB5572" w:rsidRPr="009B4895" w:rsidRDefault="00DB5572" w:rsidP="0000089D">
            <w:r w:rsidRPr="009B4895">
              <w:t xml:space="preserve">We will make sure and keep your information safe, using computer passwords for electronic information, and locks for paper information.  </w:t>
            </w:r>
          </w:p>
        </w:tc>
      </w:tr>
      <w:tr w:rsidR="00DB5572" w:rsidRPr="009B4895" w14:paraId="46B7CAA2" w14:textId="77777777" w:rsidTr="0000089D">
        <w:tblPrEx>
          <w:tblCellMar>
            <w:right w:w="0" w:type="dxa"/>
          </w:tblCellMar>
        </w:tblPrEx>
        <w:trPr>
          <w:trHeight w:val="181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E3BE0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2E462618" wp14:editId="33A76923">
                  <wp:extent cx="1079144" cy="1120775"/>
                  <wp:effectExtent l="0" t="0" r="0" b="0"/>
                  <wp:docPr id="2029" name="Picture 2029" descr="A person holding a sig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29" name="Picture 2029" descr="A person holding a sign&#10;&#10;AI-generated content may be incorrect.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144" cy="1120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BFA21" w14:textId="77777777" w:rsidR="00DB5572" w:rsidRPr="009B4895" w:rsidRDefault="00DB5572" w:rsidP="004A7CEE">
            <w:pPr>
              <w:pStyle w:val="Heading1"/>
            </w:pPr>
            <w:r w:rsidRPr="009B4895">
              <w:t xml:space="preserve">What are your rights?  </w:t>
            </w:r>
          </w:p>
        </w:tc>
      </w:tr>
      <w:tr w:rsidR="00DB5572" w:rsidRPr="009B4895" w14:paraId="7E00D138" w14:textId="77777777" w:rsidTr="0000089D">
        <w:tblPrEx>
          <w:tblCellMar>
            <w:right w:w="0" w:type="dxa"/>
          </w:tblCellMar>
        </w:tblPrEx>
        <w:trPr>
          <w:trHeight w:val="1839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5926E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5632CD46" wp14:editId="38793862">
                  <wp:extent cx="1078865" cy="1137361"/>
                  <wp:effectExtent l="0" t="0" r="0" b="0"/>
                  <wp:docPr id="2031" name="Picture 2031" descr="A child pointing up with his finger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" name="Picture 2031" descr="A child pointing up with his finger&#10;&#10;AI-generated content may be incorrect.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65" cy="1137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F36D0" w14:textId="77777777" w:rsidR="00DB5572" w:rsidRPr="009B4895" w:rsidRDefault="00DB5572" w:rsidP="0000089D">
            <w:r w:rsidRPr="009B4895">
              <w:t xml:space="preserve">You can ask to see the information we have about you.   </w:t>
            </w:r>
          </w:p>
          <w:p w14:paraId="6CD9E3B0" w14:textId="327091A3" w:rsidR="00DB5572" w:rsidRPr="009B4895" w:rsidRDefault="00DB5572" w:rsidP="002E6773">
            <w:r w:rsidRPr="009B4895">
              <w:t>Read more in the “</w:t>
            </w:r>
            <w:hyperlink r:id="rId104">
              <w:r w:rsidRPr="00085923">
                <w:rPr>
                  <w:b/>
                  <w:bCs/>
                  <w:color w:val="0563C1"/>
                  <w:u w:val="single" w:color="0563C1"/>
                </w:rPr>
                <w:t>Your rights and access to the health care record</w:t>
              </w:r>
            </w:hyperlink>
            <w:hyperlink r:id="rId105">
              <w:r w:rsidRPr="009B4895">
                <w:t>”</w:t>
              </w:r>
            </w:hyperlink>
            <w:r w:rsidRPr="009B4895">
              <w:t xml:space="preserve">  </w:t>
            </w:r>
          </w:p>
        </w:tc>
      </w:tr>
      <w:tr w:rsidR="00DB5572" w:rsidRPr="009B4895" w14:paraId="42E15E6E" w14:textId="77777777" w:rsidTr="0000089D">
        <w:tblPrEx>
          <w:tblCellMar>
            <w:top w:w="6" w:type="dxa"/>
            <w:right w:w="19" w:type="dxa"/>
          </w:tblCellMar>
        </w:tblPrEx>
        <w:trPr>
          <w:trHeight w:val="237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73BF9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0B309ED2" wp14:editId="1D74EB2F">
                  <wp:extent cx="1079411" cy="1475740"/>
                  <wp:effectExtent l="0" t="0" r="0" b="0"/>
                  <wp:docPr id="2134" name="Picture 2134" descr="A person holding a clipboard with a x on it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4" name="Picture 2134" descr="A person holding a clipboard with a x on it&#10;&#10;AI-generated content may be incorrect.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411" cy="147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A2EF0" w14:textId="77777777" w:rsidR="002E6773" w:rsidRDefault="00DB5572" w:rsidP="0000089D">
            <w:r w:rsidRPr="009B4895">
              <w:t>You can ask us to change any information that is wrong.</w:t>
            </w:r>
          </w:p>
          <w:p w14:paraId="2E7E6B26" w14:textId="6310DE1B" w:rsidR="00DB5572" w:rsidRPr="009B4895" w:rsidRDefault="00DB5572" w:rsidP="002E6773">
            <w:r w:rsidRPr="009B4895">
              <w:t>Read more in the “</w:t>
            </w:r>
            <w:hyperlink r:id="rId107">
              <w:r w:rsidRPr="00085923">
                <w:rPr>
                  <w:b/>
                  <w:bCs/>
                  <w:color w:val="0563C1"/>
                  <w:u w:val="single" w:color="0563C1"/>
                </w:rPr>
                <w:t>Your rights and access to the health care record</w:t>
              </w:r>
            </w:hyperlink>
            <w:r w:rsidRPr="009B4895">
              <w:rPr>
                <w:bCs/>
              </w:rPr>
              <w:t>”</w:t>
            </w:r>
            <w:hyperlink r:id="rId108">
              <w:r w:rsidRPr="009B4895">
                <w:rPr>
                  <w:bCs/>
                  <w:color w:val="0563C1"/>
                </w:rPr>
                <w:t xml:space="preserve"> </w:t>
              </w:r>
            </w:hyperlink>
          </w:p>
        </w:tc>
      </w:tr>
      <w:tr w:rsidR="00DB5572" w:rsidRPr="009B4895" w14:paraId="484D27C6" w14:textId="77777777" w:rsidTr="0000089D">
        <w:tblPrEx>
          <w:tblCellMar>
            <w:top w:w="6" w:type="dxa"/>
            <w:right w:w="19" w:type="dxa"/>
          </w:tblCellMar>
        </w:tblPrEx>
        <w:trPr>
          <w:trHeight w:val="231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082B1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lastRenderedPageBreak/>
              <w:drawing>
                <wp:inline distT="0" distB="0" distL="0" distR="0" wp14:anchorId="18A35B4B" wp14:editId="296F2CE9">
                  <wp:extent cx="1079310" cy="1436370"/>
                  <wp:effectExtent l="0" t="0" r="0" b="0"/>
                  <wp:docPr id="2136" name="Picture 2136" descr="A close-up of a sign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6" name="Picture 2136" descr="A close-up of a sign&#10;&#10;AI-generated content may be incorrect.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310" cy="1436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F65DA" w14:textId="77777777" w:rsidR="002E6773" w:rsidRDefault="00DB5572" w:rsidP="0000089D">
            <w:r w:rsidRPr="009B4895">
              <w:t xml:space="preserve">You can tell us not to share your personal information </w:t>
            </w:r>
          </w:p>
          <w:p w14:paraId="57D2AD3F" w14:textId="6A350F0D" w:rsidR="00DB5572" w:rsidRPr="009B4895" w:rsidRDefault="00DB5572" w:rsidP="0000089D">
            <w:r w:rsidRPr="009B4895">
              <w:t>(unless we need to because of the law)</w:t>
            </w:r>
            <w:r w:rsidRPr="009B4895">
              <w:rPr>
                <w:color w:val="FF0000"/>
              </w:rPr>
              <w:t xml:space="preserve"> </w:t>
            </w:r>
            <w:r w:rsidRPr="009B4895">
              <w:t xml:space="preserve"> </w:t>
            </w:r>
          </w:p>
        </w:tc>
      </w:tr>
      <w:tr w:rsidR="00DB5572" w:rsidRPr="009B4895" w14:paraId="5ADBBD79" w14:textId="77777777" w:rsidTr="0000089D">
        <w:tblPrEx>
          <w:tblCellMar>
            <w:top w:w="6" w:type="dxa"/>
            <w:right w:w="19" w:type="dxa"/>
          </w:tblCellMar>
        </w:tblPrEx>
        <w:trPr>
          <w:trHeight w:val="98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BA142" w14:textId="77777777" w:rsidR="00DB5572" w:rsidRPr="009B4895" w:rsidRDefault="00DB5572" w:rsidP="0000089D">
            <w:pPr>
              <w:jc w:val="center"/>
            </w:pPr>
            <w:r w:rsidRPr="009B4895">
              <w:rPr>
                <w:noProof/>
              </w:rPr>
              <w:drawing>
                <wp:inline distT="0" distB="0" distL="0" distR="0" wp14:anchorId="5700787C" wp14:editId="291AC162">
                  <wp:extent cx="1078827" cy="591820"/>
                  <wp:effectExtent l="0" t="0" r="0" b="0"/>
                  <wp:docPr id="2138" name="Picture 2138" descr="A hand holding a green square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8" name="Picture 2138" descr="A hand holding a green square&#10;&#10;AI-generated content may be incorrect.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827" cy="591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F292E" w14:textId="052E0C2C" w:rsidR="00DB5572" w:rsidRPr="009B4895" w:rsidRDefault="00DB5572" w:rsidP="002E6773">
            <w:r w:rsidRPr="009B4895">
              <w:t xml:space="preserve">You can ask us to give the records we have about you to another organisation.  </w:t>
            </w:r>
          </w:p>
        </w:tc>
      </w:tr>
      <w:tr w:rsidR="00702E2F" w:rsidRPr="009B4895" w14:paraId="3B439F3E" w14:textId="77777777" w:rsidTr="0000089D">
        <w:tblPrEx>
          <w:tblCellMar>
            <w:top w:w="6" w:type="dxa"/>
            <w:right w:w="19" w:type="dxa"/>
          </w:tblCellMar>
        </w:tblPrEx>
        <w:trPr>
          <w:trHeight w:val="98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D542E" w14:textId="30BBDB65" w:rsidR="00702E2F" w:rsidRPr="009B4895" w:rsidRDefault="00702E2F" w:rsidP="0000089D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1DC8370" wp14:editId="7D9AED6D">
                  <wp:extent cx="1392555" cy="1371600"/>
                  <wp:effectExtent l="0" t="0" r="0" b="0"/>
                  <wp:docPr id="279293115" name="Picture 279293115" descr="A person on the phone and looking at a computer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0" name="Picture 2140" descr="A person on the phone and looking at a computer&#10;&#10;AI-generated content may be incorrect.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5944" cy="1424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2C98D" w14:textId="77777777" w:rsidR="00702E2F" w:rsidRDefault="00702E2F" w:rsidP="00424CB0">
            <w:pPr>
              <w:spacing w:after="92" w:line="257" w:lineRule="auto"/>
              <w:ind w:left="139"/>
              <w:jc w:val="both"/>
              <w:rPr>
                <w:rFonts w:eastAsia="Segoe UI"/>
                <w:b/>
                <w:szCs w:val="32"/>
              </w:rPr>
            </w:pPr>
            <w:r w:rsidRPr="00372779">
              <w:rPr>
                <w:rFonts w:eastAsia="Segoe UI"/>
                <w:szCs w:val="32"/>
              </w:rPr>
              <w:t>If you have concerns regarding how we are processing information about you</w:t>
            </w:r>
            <w:r>
              <w:rPr>
                <w:rFonts w:eastAsia="Segoe UI"/>
                <w:szCs w:val="32"/>
              </w:rPr>
              <w:t>,</w:t>
            </w:r>
            <w:r w:rsidRPr="00372779">
              <w:rPr>
                <w:rFonts w:eastAsia="Segoe UI"/>
                <w:szCs w:val="32"/>
              </w:rPr>
              <w:t xml:space="preserve"> please raise these with your clinical team.  </w:t>
            </w:r>
          </w:p>
          <w:p w14:paraId="042AEFCE" w14:textId="77777777" w:rsidR="00702E2F" w:rsidRDefault="00702E2F" w:rsidP="00424CB0">
            <w:pPr>
              <w:spacing w:after="92" w:line="257" w:lineRule="auto"/>
              <w:ind w:left="139"/>
              <w:jc w:val="both"/>
              <w:rPr>
                <w:rFonts w:eastAsia="Segoe UI"/>
                <w:b/>
                <w:szCs w:val="32"/>
              </w:rPr>
            </w:pPr>
          </w:p>
          <w:p w14:paraId="5D49FA7B" w14:textId="62CCC1BF" w:rsidR="00702E2F" w:rsidRDefault="00702E2F" w:rsidP="00424CB0">
            <w:pPr>
              <w:spacing w:after="92" w:line="257" w:lineRule="auto"/>
              <w:ind w:left="139"/>
              <w:jc w:val="both"/>
            </w:pPr>
            <w:r w:rsidRPr="00372779">
              <w:rPr>
                <w:rFonts w:eastAsia="Segoe UI"/>
                <w:szCs w:val="32"/>
              </w:rPr>
              <w:t>If you continue to have concerns, please contact the</w:t>
            </w:r>
            <w:r>
              <w:rPr>
                <w:rFonts w:eastAsia="Segoe UI"/>
                <w:szCs w:val="32"/>
              </w:rPr>
              <w:t xml:space="preserve"> </w:t>
            </w:r>
            <w:r>
              <w:t>Data Protection Officer</w:t>
            </w:r>
          </w:p>
          <w:p w14:paraId="1F77FFEB" w14:textId="77777777" w:rsidR="00051951" w:rsidRDefault="00051951" w:rsidP="00424CB0">
            <w:pPr>
              <w:spacing w:after="92" w:line="257" w:lineRule="auto"/>
              <w:ind w:left="139"/>
              <w:jc w:val="both"/>
            </w:pPr>
          </w:p>
          <w:p w14:paraId="28E7CBAF" w14:textId="1604DC38" w:rsidR="00051951" w:rsidRPr="00702E2F" w:rsidRDefault="00051951" w:rsidP="00051951">
            <w:pPr>
              <w:spacing w:after="92" w:line="257" w:lineRule="auto"/>
              <w:ind w:left="712"/>
              <w:jc w:val="both"/>
              <w:rPr>
                <w:rFonts w:eastAsia="Segoe UI"/>
                <w:szCs w:val="32"/>
              </w:rPr>
            </w:pPr>
            <w:r>
              <w:t>Mark Underwood</w:t>
            </w:r>
          </w:p>
          <w:p w14:paraId="401F3CB0" w14:textId="2D9F5947" w:rsidR="00702E2F" w:rsidRDefault="00702E2F" w:rsidP="00702E2F">
            <w:pPr>
              <w:spacing w:after="22"/>
              <w:ind w:left="706"/>
            </w:pPr>
            <w:r>
              <w:t xml:space="preserve">Email: </w:t>
            </w:r>
            <w:r>
              <w:rPr>
                <w:color w:val="0000FF"/>
                <w:u w:val="single" w:color="0000FF"/>
              </w:rPr>
              <w:t>dpo@oxfordhealth.nhs.uk</w:t>
            </w:r>
            <w:r>
              <w:t xml:space="preserve">    </w:t>
            </w:r>
          </w:p>
          <w:p w14:paraId="62D201E3" w14:textId="77777777" w:rsidR="00702E2F" w:rsidRDefault="00702E2F" w:rsidP="00702E2F">
            <w:pPr>
              <w:spacing w:after="18"/>
              <w:ind w:left="706"/>
            </w:pPr>
          </w:p>
          <w:p w14:paraId="09680D20" w14:textId="6431BAA4" w:rsidR="00702E2F" w:rsidRDefault="00702E2F" w:rsidP="00702E2F">
            <w:pPr>
              <w:spacing w:after="18"/>
              <w:ind w:left="706"/>
            </w:pPr>
            <w:r>
              <w:t xml:space="preserve">IM&amp;T, The White Building </w:t>
            </w:r>
          </w:p>
          <w:p w14:paraId="77CC284A" w14:textId="77777777" w:rsidR="00702E2F" w:rsidRDefault="00702E2F" w:rsidP="00702E2F">
            <w:pPr>
              <w:spacing w:after="18"/>
              <w:ind w:left="706"/>
            </w:pPr>
            <w:r>
              <w:t xml:space="preserve">Littlemore Mental Health Centre  </w:t>
            </w:r>
          </w:p>
          <w:p w14:paraId="6E328A67" w14:textId="77777777" w:rsidR="00702E2F" w:rsidRDefault="00702E2F" w:rsidP="00702E2F">
            <w:pPr>
              <w:spacing w:after="23"/>
              <w:ind w:left="706"/>
            </w:pPr>
            <w:r>
              <w:t xml:space="preserve">33 Sandford Road  </w:t>
            </w:r>
          </w:p>
          <w:p w14:paraId="23F4846F" w14:textId="77777777" w:rsidR="00702E2F" w:rsidRDefault="00702E2F" w:rsidP="00702E2F">
            <w:pPr>
              <w:spacing w:after="18"/>
              <w:ind w:left="706"/>
            </w:pPr>
            <w:r>
              <w:t xml:space="preserve">Littlemore </w:t>
            </w:r>
          </w:p>
          <w:p w14:paraId="48F35D00" w14:textId="76896944" w:rsidR="00702E2F" w:rsidRPr="009B4895" w:rsidRDefault="00702E2F" w:rsidP="00702E2F">
            <w:pPr>
              <w:ind w:left="706"/>
            </w:pPr>
            <w:r>
              <w:lastRenderedPageBreak/>
              <w:t xml:space="preserve">Oxford, OX4 4XN.  </w:t>
            </w:r>
          </w:p>
        </w:tc>
      </w:tr>
      <w:tr w:rsidR="00702E2F" w:rsidRPr="009B4895" w14:paraId="18850E8B" w14:textId="77777777" w:rsidTr="0000089D">
        <w:tblPrEx>
          <w:tblCellMar>
            <w:top w:w="6" w:type="dxa"/>
            <w:right w:w="19" w:type="dxa"/>
          </w:tblCellMar>
        </w:tblPrEx>
        <w:trPr>
          <w:trHeight w:val="98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5812" w14:textId="7C9D76A4" w:rsidR="00702E2F" w:rsidRPr="009B4895" w:rsidRDefault="00702E2F" w:rsidP="0000089D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3FDD6019" wp14:editId="7B31BDF6">
                  <wp:extent cx="1221105" cy="1431760"/>
                  <wp:effectExtent l="0" t="0" r="0" b="0"/>
                  <wp:docPr id="53448908" name="Picture 53448908" descr="A person with short blonde hair wearing glasse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2" name="Picture 2302" descr="A person with short blonde hair wearing glasses&#10;&#10;AI-generated content may be incorrect.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988" cy="14468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3F6F6" w14:textId="605FDD0F" w:rsidR="009E1DE7" w:rsidRDefault="00702E2F" w:rsidP="00702E2F">
            <w:r w:rsidRPr="00AE72CE">
              <w:t xml:space="preserve">You may wish to contact the </w:t>
            </w:r>
            <w:r w:rsidR="009E1DE7" w:rsidRPr="00AE72CE">
              <w:t xml:space="preserve">Information Commissioner’s Office (ICO) </w:t>
            </w:r>
            <w:r w:rsidRPr="00AE72CE">
              <w:t xml:space="preserve">if we have not been able to address your concerns.  </w:t>
            </w:r>
          </w:p>
          <w:p w14:paraId="100CC15E" w14:textId="4923D6C3" w:rsidR="00702E2F" w:rsidRPr="00702E2F" w:rsidRDefault="00702E2F" w:rsidP="00702E2F">
            <w:pPr>
              <w:rPr>
                <w:b/>
              </w:rPr>
            </w:pPr>
            <w:r w:rsidRPr="00AE72CE">
              <w:t xml:space="preserve">The </w:t>
            </w:r>
            <w:r w:rsidR="00817B98" w:rsidRPr="00AE72CE">
              <w:t xml:space="preserve">ICO </w:t>
            </w:r>
            <w:r w:rsidRPr="00AE72CE">
              <w:t xml:space="preserve">regulates the trust under Data Protection and Freedom of Information legislation.   </w:t>
            </w:r>
          </w:p>
          <w:p w14:paraId="5462DA69" w14:textId="77777777" w:rsidR="00702E2F" w:rsidRPr="00A607EE" w:rsidRDefault="00702E2F" w:rsidP="00424CB0">
            <w:pPr>
              <w:spacing w:after="103" w:line="248" w:lineRule="auto"/>
              <w:ind w:left="706" w:right="4088" w:firstLine="24"/>
              <w:rPr>
                <w:b/>
              </w:rPr>
            </w:pPr>
            <w:r w:rsidRPr="00A607EE">
              <w:t xml:space="preserve">Information Commissioner’s Office   </w:t>
            </w:r>
          </w:p>
          <w:p w14:paraId="6F61CEE0" w14:textId="77777777" w:rsidR="00702E2F" w:rsidRPr="00A607EE" w:rsidRDefault="00702E2F" w:rsidP="00424CB0">
            <w:pPr>
              <w:spacing w:after="103" w:line="248" w:lineRule="auto"/>
              <w:ind w:left="706" w:right="4088" w:firstLine="24"/>
              <w:rPr>
                <w:b/>
              </w:rPr>
            </w:pPr>
            <w:r w:rsidRPr="00A607EE">
              <w:t xml:space="preserve">Wycliffe House   </w:t>
            </w:r>
          </w:p>
          <w:p w14:paraId="164A5453" w14:textId="77777777" w:rsidR="00702E2F" w:rsidRPr="00A607EE" w:rsidRDefault="00702E2F" w:rsidP="00424CB0">
            <w:pPr>
              <w:spacing w:after="103" w:line="248" w:lineRule="auto"/>
              <w:ind w:left="706" w:right="4088" w:firstLine="24"/>
              <w:rPr>
                <w:b/>
              </w:rPr>
            </w:pPr>
            <w:r w:rsidRPr="00A607EE">
              <w:t xml:space="preserve">Water Lane   </w:t>
            </w:r>
          </w:p>
          <w:p w14:paraId="3C91ABD3" w14:textId="77777777" w:rsidR="00702E2F" w:rsidRPr="00A607EE" w:rsidRDefault="00702E2F" w:rsidP="00424CB0">
            <w:pPr>
              <w:spacing w:after="103" w:line="248" w:lineRule="auto"/>
              <w:ind w:left="706" w:right="4088" w:firstLine="24"/>
              <w:rPr>
                <w:b/>
              </w:rPr>
            </w:pPr>
            <w:r w:rsidRPr="00A607EE">
              <w:t xml:space="preserve">Wilmslow    </w:t>
            </w:r>
          </w:p>
          <w:p w14:paraId="0B579C11" w14:textId="77777777" w:rsidR="00424CB0" w:rsidRDefault="00702E2F" w:rsidP="00424CB0">
            <w:pPr>
              <w:spacing w:after="103" w:line="248" w:lineRule="auto"/>
              <w:ind w:left="706" w:right="4088" w:firstLine="24"/>
            </w:pPr>
            <w:r w:rsidRPr="00A607EE">
              <w:t xml:space="preserve">Cheshire  </w:t>
            </w:r>
          </w:p>
          <w:p w14:paraId="64AE0272" w14:textId="77777777" w:rsidR="00791491" w:rsidRDefault="00702E2F" w:rsidP="00424CB0">
            <w:pPr>
              <w:spacing w:after="103" w:line="248" w:lineRule="auto"/>
              <w:ind w:left="706" w:right="4088" w:firstLine="24"/>
            </w:pPr>
            <w:r w:rsidRPr="00A607EE">
              <w:t xml:space="preserve">SK9 5AF </w:t>
            </w:r>
          </w:p>
          <w:p w14:paraId="69366C86" w14:textId="77777777" w:rsidR="00791491" w:rsidRDefault="00791491" w:rsidP="00424CB0">
            <w:pPr>
              <w:spacing w:after="103" w:line="248" w:lineRule="auto"/>
              <w:ind w:left="706" w:right="4088" w:firstLine="24"/>
            </w:pPr>
          </w:p>
          <w:p w14:paraId="67EE3F59" w14:textId="77777777" w:rsidR="00791491" w:rsidRPr="00C60B67" w:rsidRDefault="00791491" w:rsidP="00791491">
            <w:pPr>
              <w:ind w:left="706"/>
            </w:pPr>
            <w:hyperlink r:id="rId112" w:history="1">
              <w:r w:rsidRPr="00C60B67">
                <w:rPr>
                  <w:rStyle w:val="Hyperlink"/>
                </w:rPr>
                <w:t>ico.org.uk</w:t>
              </w:r>
            </w:hyperlink>
            <w:r w:rsidRPr="00C60B67">
              <w:t>  </w:t>
            </w:r>
            <w:hyperlink r:id="rId113" w:history="1">
              <w:r w:rsidRPr="00C60B67">
                <w:rPr>
                  <w:rStyle w:val="Hyperlink"/>
                </w:rPr>
                <w:t>twitter.com/</w:t>
              </w:r>
              <w:proofErr w:type="spellStart"/>
              <w:r w:rsidRPr="00C60B67">
                <w:rPr>
                  <w:rStyle w:val="Hyperlink"/>
                </w:rPr>
                <w:t>iconews</w:t>
              </w:r>
              <w:proofErr w:type="spellEnd"/>
            </w:hyperlink>
          </w:p>
          <w:p w14:paraId="42793129" w14:textId="07BFD0EF" w:rsidR="00702E2F" w:rsidRPr="00A607EE" w:rsidRDefault="00702E2F" w:rsidP="00311DBF">
            <w:pPr>
              <w:spacing w:after="103" w:line="248" w:lineRule="auto"/>
              <w:ind w:left="565" w:right="4088"/>
              <w:rPr>
                <w:b/>
              </w:rPr>
            </w:pPr>
            <w:r w:rsidRPr="00A607EE">
              <w:t xml:space="preserve"> Helpline: 0303 123 1113    </w:t>
            </w:r>
          </w:p>
          <w:p w14:paraId="3E5FD51A" w14:textId="72848FE6" w:rsidR="00702E2F" w:rsidRDefault="00702E2F" w:rsidP="00311DBF">
            <w:pPr>
              <w:spacing w:after="103" w:line="248" w:lineRule="auto"/>
              <w:ind w:left="706" w:right="5222"/>
              <w:rPr>
                <w:b/>
              </w:rPr>
            </w:pPr>
            <w:r w:rsidRPr="00A607EE">
              <w:t>Email:</w:t>
            </w:r>
            <w:r w:rsidR="00424CB0">
              <w:t xml:space="preserve"> </w:t>
            </w:r>
            <w:hyperlink r:id="rId114" w:history="1">
              <w:r w:rsidR="00424CB0" w:rsidRPr="002C0D33">
                <w:rPr>
                  <w:rStyle w:val="Hyperlink"/>
                </w:rPr>
                <w:t>accessicoinformation@ico.org.uk</w:t>
              </w:r>
            </w:hyperlink>
          </w:p>
          <w:p w14:paraId="69485F83" w14:textId="056E575D" w:rsidR="00702E2F" w:rsidRPr="009B4895" w:rsidRDefault="00424CB0" w:rsidP="00311DBF">
            <w:pPr>
              <w:ind w:left="706"/>
            </w:pPr>
            <w:r>
              <w:t xml:space="preserve">Website: </w:t>
            </w:r>
            <w:hyperlink r:id="rId115" w:history="1">
              <w:r w:rsidR="00702E2F" w:rsidRPr="00881E09">
                <w:rPr>
                  <w:rStyle w:val="Hyperlink"/>
                </w:rPr>
                <w:t>ico.org.uk</w:t>
              </w:r>
            </w:hyperlink>
          </w:p>
        </w:tc>
      </w:tr>
      <w:tr w:rsidR="00702E2F" w:rsidRPr="009B4895" w14:paraId="58DCC001" w14:textId="77777777" w:rsidTr="0000089D">
        <w:tblPrEx>
          <w:tblCellMar>
            <w:top w:w="6" w:type="dxa"/>
            <w:right w:w="19" w:type="dxa"/>
          </w:tblCellMar>
        </w:tblPrEx>
        <w:trPr>
          <w:trHeight w:val="98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E7BC8" w14:textId="45074661" w:rsidR="00702E2F" w:rsidRPr="009B4895" w:rsidRDefault="00702E2F" w:rsidP="0000089D">
            <w:pPr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323D87F" wp14:editId="51355122">
                  <wp:extent cx="1221638" cy="565150"/>
                  <wp:effectExtent l="0" t="0" r="0" b="6350"/>
                  <wp:docPr id="750624063" name="Picture 750624063" descr="A group of colorful letters&#10;&#10;AI-generated content may be incorrect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4" name="Picture 2304" descr="A group of colorful letters&#10;&#10;AI-generated content may be incorrect."/>
                          <pic:cNvPicPr/>
                        </pic:nvPicPr>
                        <pic:blipFill>
                          <a:blip r:embed="rId1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7941" cy="568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F5717" w14:textId="1E4BF09F" w:rsidR="00702E2F" w:rsidRPr="009B4895" w:rsidRDefault="00702E2F" w:rsidP="002E6773">
            <w:r>
              <w:t xml:space="preserve">This information was put into Easy Read by My Life My Choice and has been amended by Oxford Health NHS Foundation Trust.  </w:t>
            </w:r>
          </w:p>
        </w:tc>
      </w:tr>
    </w:tbl>
    <w:p w14:paraId="107EE0E0" w14:textId="77777777" w:rsidR="00702E2F" w:rsidRPr="00DB5572" w:rsidRDefault="00702E2F" w:rsidP="00214FF8"/>
    <w:sectPr w:rsidR="00702E2F" w:rsidRPr="00DB5572" w:rsidSect="0015516A">
      <w:footerReference w:type="default" r:id="rId117"/>
      <w:pgSz w:w="16838" w:h="11906" w:orient="landscape"/>
      <w:pgMar w:top="964" w:right="964" w:bottom="964" w:left="964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AEA9C" w14:textId="77777777" w:rsidR="00B96CEF" w:rsidRPr="000508E8" w:rsidRDefault="00B96CEF" w:rsidP="00214FF8">
      <w:r w:rsidRPr="000508E8">
        <w:separator/>
      </w:r>
    </w:p>
  </w:endnote>
  <w:endnote w:type="continuationSeparator" w:id="0">
    <w:p w14:paraId="136E7226" w14:textId="77777777" w:rsidR="00B96CEF" w:rsidRPr="000508E8" w:rsidRDefault="00B96CEF" w:rsidP="00214FF8">
      <w:r w:rsidRPr="000508E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A8A62" w14:textId="2A6B4D4E" w:rsidR="00D07B8C" w:rsidRPr="000508E8" w:rsidRDefault="00B96CEF" w:rsidP="00214FF8">
    <w:pPr>
      <w:pStyle w:val="Footer"/>
    </w:pPr>
    <w:sdt>
      <w:sdtPr>
        <w:alias w:val="Title"/>
        <w:tag w:val=""/>
        <w:id w:val="905031844"/>
        <w:placeholder>
          <w:docPart w:val="6507E009CBBB499CB18EDEC614DB3410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9554FC">
          <w:t>Privacy Notice</w:t>
        </w:r>
      </w:sdtContent>
    </w:sdt>
    <w:r w:rsidR="00D07B8C" w:rsidRPr="000508E8">
      <w:ptab w:relativeTo="margin" w:alignment="center" w:leader="none"/>
    </w:r>
    <w:r w:rsidR="00D07B8C" w:rsidRPr="000508E8">
      <w:ptab w:relativeTo="margin" w:alignment="right" w:leader="none"/>
    </w:r>
    <w:r w:rsidR="00D07B8C" w:rsidRPr="000508E8">
      <w:fldChar w:fldCharType="begin"/>
    </w:r>
    <w:r w:rsidR="00D07B8C" w:rsidRPr="000508E8">
      <w:instrText xml:space="preserve"> PAGE  \* Arabic  \* MERGEFORMAT </w:instrText>
    </w:r>
    <w:r w:rsidR="00D07B8C" w:rsidRPr="000508E8">
      <w:fldChar w:fldCharType="separate"/>
    </w:r>
    <w:r w:rsidR="0072626E" w:rsidRPr="000508E8">
      <w:t>3</w:t>
    </w:r>
    <w:r w:rsidR="00D07B8C" w:rsidRPr="000508E8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A4EC9C" w14:textId="77777777" w:rsidR="00B96CEF" w:rsidRPr="000508E8" w:rsidRDefault="00B96CEF" w:rsidP="00214FF8">
      <w:r w:rsidRPr="000508E8">
        <w:separator/>
      </w:r>
    </w:p>
  </w:footnote>
  <w:footnote w:type="continuationSeparator" w:id="0">
    <w:p w14:paraId="4734A18E" w14:textId="77777777" w:rsidR="00B96CEF" w:rsidRPr="000508E8" w:rsidRDefault="00B96CEF" w:rsidP="00214FF8">
      <w:r w:rsidRPr="000508E8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0C9CA4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23141295" o:spid="_x0000_i1025" type="#_x0000_t75" style="width:27.75pt;height:27.75pt;visibility:visible;mso-wrap-style:square" o:bullet="t">
        <v:imagedata r:id="rId1" o:title=""/>
      </v:shape>
    </w:pict>
  </w:numPicBullet>
  <w:numPicBullet w:numPicBulletId="1">
    <w:pict>
      <v:shape id="Picture 1842935154" o:spid="_x0000_i1026" type="#_x0000_t75" style="width:27.75pt;height:27.75pt;visibility:visible;mso-wrap-style:square" o:bullet="t">
        <v:imagedata r:id="rId2" o:title=""/>
      </v:shape>
    </w:pict>
  </w:numPicBullet>
  <w:numPicBullet w:numPicBulletId="2">
    <w:pict>
      <v:shape id="Picture 230552870" o:spid="_x0000_i1027" type="#_x0000_t75" style="width:27.75pt;height:27.75pt;visibility:visible;mso-wrap-style:square" o:bullet="t">
        <v:imagedata r:id="rId3" o:title=""/>
      </v:shape>
    </w:pict>
  </w:numPicBullet>
  <w:numPicBullet w:numPicBulletId="3">
    <w:pict>
      <v:shape id="Picture 104697398" o:spid="_x0000_i1028" type="#_x0000_t75" style="width:27.75pt;height:27.75pt;visibility:visible;mso-wrap-style:square" o:bullet="t">
        <v:imagedata r:id="rId4" o:title=""/>
      </v:shape>
    </w:pict>
  </w:numPicBullet>
  <w:abstractNum w:abstractNumId="0" w15:restartNumberingAfterBreak="0">
    <w:nsid w:val="094A02A2"/>
    <w:multiLevelType w:val="hybridMultilevel"/>
    <w:tmpl w:val="8A488000"/>
    <w:lvl w:ilvl="0" w:tplc="03B0DEE0">
      <w:start w:val="1"/>
      <w:numFmt w:val="bullet"/>
      <w:pStyle w:val="Checklis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8085E"/>
    <w:multiLevelType w:val="hybridMultilevel"/>
    <w:tmpl w:val="47A03E3E"/>
    <w:lvl w:ilvl="0" w:tplc="4F945AAC">
      <w:start w:val="1"/>
      <w:numFmt w:val="bullet"/>
      <w:lvlText w:val="•"/>
      <w:lvlJc w:val="left"/>
      <w:pPr>
        <w:ind w:left="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13063DE">
      <w:start w:val="1"/>
      <w:numFmt w:val="bullet"/>
      <w:lvlText w:val="o"/>
      <w:lvlJc w:val="left"/>
      <w:pPr>
        <w:ind w:left="1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4BE9374">
      <w:start w:val="1"/>
      <w:numFmt w:val="bullet"/>
      <w:lvlText w:val="▪"/>
      <w:lvlJc w:val="left"/>
      <w:pPr>
        <w:ind w:left="21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DDA6102">
      <w:start w:val="1"/>
      <w:numFmt w:val="bullet"/>
      <w:lvlText w:val="•"/>
      <w:lvlJc w:val="left"/>
      <w:pPr>
        <w:ind w:left="29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1A0C0A">
      <w:start w:val="1"/>
      <w:numFmt w:val="bullet"/>
      <w:lvlText w:val="o"/>
      <w:lvlJc w:val="left"/>
      <w:pPr>
        <w:ind w:left="36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A0CB12">
      <w:start w:val="1"/>
      <w:numFmt w:val="bullet"/>
      <w:lvlText w:val="▪"/>
      <w:lvlJc w:val="left"/>
      <w:pPr>
        <w:ind w:left="43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C72C4F4">
      <w:start w:val="1"/>
      <w:numFmt w:val="bullet"/>
      <w:lvlText w:val="•"/>
      <w:lvlJc w:val="left"/>
      <w:pPr>
        <w:ind w:left="50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20A556">
      <w:start w:val="1"/>
      <w:numFmt w:val="bullet"/>
      <w:lvlText w:val="o"/>
      <w:lvlJc w:val="left"/>
      <w:pPr>
        <w:ind w:left="57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AC84C4">
      <w:start w:val="1"/>
      <w:numFmt w:val="bullet"/>
      <w:lvlText w:val="▪"/>
      <w:lvlJc w:val="left"/>
      <w:pPr>
        <w:ind w:left="65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E007B68"/>
    <w:multiLevelType w:val="hybridMultilevel"/>
    <w:tmpl w:val="1D8E4AB4"/>
    <w:lvl w:ilvl="0" w:tplc="F272B314">
      <w:start w:val="1"/>
      <w:numFmt w:val="bullet"/>
      <w:lvlText w:val="•"/>
      <w:lvlJc w:val="left"/>
      <w:pPr>
        <w:ind w:left="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BEC0B96">
      <w:start w:val="1"/>
      <w:numFmt w:val="bullet"/>
      <w:lvlText w:val="o"/>
      <w:lvlJc w:val="left"/>
      <w:pPr>
        <w:ind w:left="1314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0A5604">
      <w:start w:val="1"/>
      <w:numFmt w:val="bullet"/>
      <w:lvlText w:val="▪"/>
      <w:lvlJc w:val="left"/>
      <w:pPr>
        <w:ind w:left="22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A9279CA">
      <w:start w:val="1"/>
      <w:numFmt w:val="bullet"/>
      <w:lvlText w:val="•"/>
      <w:lvlJc w:val="left"/>
      <w:pPr>
        <w:ind w:left="29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F8E78A2">
      <w:start w:val="1"/>
      <w:numFmt w:val="bullet"/>
      <w:lvlText w:val="o"/>
      <w:lvlJc w:val="left"/>
      <w:pPr>
        <w:ind w:left="364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54CE5A">
      <w:start w:val="1"/>
      <w:numFmt w:val="bullet"/>
      <w:lvlText w:val="▪"/>
      <w:lvlJc w:val="left"/>
      <w:pPr>
        <w:ind w:left="436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1C29560">
      <w:start w:val="1"/>
      <w:numFmt w:val="bullet"/>
      <w:lvlText w:val="•"/>
      <w:lvlJc w:val="left"/>
      <w:pPr>
        <w:ind w:left="508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E274CC">
      <w:start w:val="1"/>
      <w:numFmt w:val="bullet"/>
      <w:lvlText w:val="o"/>
      <w:lvlJc w:val="left"/>
      <w:pPr>
        <w:ind w:left="580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612E38E">
      <w:start w:val="1"/>
      <w:numFmt w:val="bullet"/>
      <w:lvlText w:val="▪"/>
      <w:lvlJc w:val="left"/>
      <w:pPr>
        <w:ind w:left="6520"/>
      </w:pPr>
      <w:rPr>
        <w:rFonts w:ascii="Courier New" w:eastAsia="Courier New" w:hAnsi="Courier New" w:cs="Courier New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FA21737"/>
    <w:multiLevelType w:val="hybridMultilevel"/>
    <w:tmpl w:val="72CEA266"/>
    <w:lvl w:ilvl="0" w:tplc="C9C8A9A0">
      <w:start w:val="1"/>
      <w:numFmt w:val="bullet"/>
      <w:pStyle w:val="Infolis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3144DC"/>
    <w:multiLevelType w:val="hybridMultilevel"/>
    <w:tmpl w:val="7870DDFA"/>
    <w:lvl w:ilvl="0" w:tplc="B73022FE">
      <w:start w:val="1"/>
      <w:numFmt w:val="bullet"/>
      <w:pStyle w:val="Questionlist"/>
      <w:lvlText w:val=""/>
      <w:lvlPicBulletId w:val="2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444AE"/>
    <w:multiLevelType w:val="hybridMultilevel"/>
    <w:tmpl w:val="BE381AD0"/>
    <w:lvl w:ilvl="0" w:tplc="1E063618">
      <w:start w:val="1"/>
      <w:numFmt w:val="decimal"/>
      <w:pStyle w:val="Key"/>
      <w:lvlText w:val="%1"/>
      <w:lvlJc w:val="left"/>
      <w:pPr>
        <w:ind w:left="567" w:hanging="567"/>
      </w:pPr>
      <w:rPr>
        <w:rFonts w:ascii="Segoe UI" w:hAnsi="Segoe UI" w:hint="default"/>
        <w:b/>
        <w:i w:val="0"/>
        <w:color w:val="0072C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821B1"/>
    <w:multiLevelType w:val="hybridMultilevel"/>
    <w:tmpl w:val="C7D841D2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7A53D08"/>
    <w:multiLevelType w:val="hybridMultilevel"/>
    <w:tmpl w:val="5E02D268"/>
    <w:lvl w:ilvl="0" w:tplc="739A5E56">
      <w:start w:val="1"/>
      <w:numFmt w:val="bullet"/>
      <w:lvlText w:val="•"/>
      <w:lvlJc w:val="left"/>
      <w:pPr>
        <w:ind w:left="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C21F46">
      <w:start w:val="1"/>
      <w:numFmt w:val="bullet"/>
      <w:lvlText w:val="o"/>
      <w:lvlJc w:val="left"/>
      <w:pPr>
        <w:ind w:left="1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0465330">
      <w:start w:val="1"/>
      <w:numFmt w:val="bullet"/>
      <w:lvlText w:val="▪"/>
      <w:lvlJc w:val="left"/>
      <w:pPr>
        <w:ind w:left="2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B80614">
      <w:start w:val="1"/>
      <w:numFmt w:val="bullet"/>
      <w:lvlText w:val="•"/>
      <w:lvlJc w:val="left"/>
      <w:pPr>
        <w:ind w:left="29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16EE53A">
      <w:start w:val="1"/>
      <w:numFmt w:val="bullet"/>
      <w:lvlText w:val="o"/>
      <w:lvlJc w:val="left"/>
      <w:pPr>
        <w:ind w:left="3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B904A1E">
      <w:start w:val="1"/>
      <w:numFmt w:val="bullet"/>
      <w:lvlText w:val="▪"/>
      <w:lvlJc w:val="left"/>
      <w:pPr>
        <w:ind w:left="4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87A5902">
      <w:start w:val="1"/>
      <w:numFmt w:val="bullet"/>
      <w:lvlText w:val="•"/>
      <w:lvlJc w:val="left"/>
      <w:pPr>
        <w:ind w:left="5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9A7BA0">
      <w:start w:val="1"/>
      <w:numFmt w:val="bullet"/>
      <w:lvlText w:val="o"/>
      <w:lvlJc w:val="left"/>
      <w:pPr>
        <w:ind w:left="5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38A5A44">
      <w:start w:val="1"/>
      <w:numFmt w:val="bullet"/>
      <w:lvlText w:val="▪"/>
      <w:lvlJc w:val="left"/>
      <w:pPr>
        <w:ind w:left="6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4EB0447"/>
    <w:multiLevelType w:val="hybridMultilevel"/>
    <w:tmpl w:val="E500C6F0"/>
    <w:lvl w:ilvl="0" w:tplc="5A167C02">
      <w:start w:val="1"/>
      <w:numFmt w:val="decimal"/>
      <w:lvlText w:val="%1"/>
      <w:lvlJc w:val="left"/>
      <w:pPr>
        <w:ind w:left="567" w:hanging="567"/>
      </w:pPr>
      <w:rPr>
        <w:rFonts w:ascii="Segoe UI Black" w:hAnsi="Segoe UI Black" w:hint="default"/>
        <w:b/>
        <w:i w:val="0"/>
        <w:color w:val="005EB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272BE2"/>
    <w:multiLevelType w:val="hybridMultilevel"/>
    <w:tmpl w:val="4D5C53DC"/>
    <w:lvl w:ilvl="0" w:tplc="1442A6D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E69B2E">
      <w:start w:val="1"/>
      <w:numFmt w:val="bullet"/>
      <w:lvlText w:val="o"/>
      <w:lvlJc w:val="left"/>
      <w:pPr>
        <w:ind w:left="1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AFA0686">
      <w:start w:val="1"/>
      <w:numFmt w:val="bullet"/>
      <w:lvlText w:val="▪"/>
      <w:lvlJc w:val="left"/>
      <w:pPr>
        <w:ind w:left="2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318F3DA">
      <w:start w:val="1"/>
      <w:numFmt w:val="bullet"/>
      <w:lvlText w:val="•"/>
      <w:lvlJc w:val="left"/>
      <w:pPr>
        <w:ind w:left="2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2C75BA">
      <w:start w:val="1"/>
      <w:numFmt w:val="bullet"/>
      <w:lvlText w:val="o"/>
      <w:lvlJc w:val="left"/>
      <w:pPr>
        <w:ind w:left="3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9A16D2">
      <w:start w:val="1"/>
      <w:numFmt w:val="bullet"/>
      <w:lvlText w:val="▪"/>
      <w:lvlJc w:val="left"/>
      <w:pPr>
        <w:ind w:left="44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4605DDA">
      <w:start w:val="1"/>
      <w:numFmt w:val="bullet"/>
      <w:lvlText w:val="•"/>
      <w:lvlJc w:val="left"/>
      <w:pPr>
        <w:ind w:left="51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D6AF08">
      <w:start w:val="1"/>
      <w:numFmt w:val="bullet"/>
      <w:lvlText w:val="o"/>
      <w:lvlJc w:val="left"/>
      <w:pPr>
        <w:ind w:left="5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D03508">
      <w:start w:val="1"/>
      <w:numFmt w:val="bullet"/>
      <w:lvlText w:val="▪"/>
      <w:lvlJc w:val="left"/>
      <w:pPr>
        <w:ind w:left="65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7564457"/>
    <w:multiLevelType w:val="hybridMultilevel"/>
    <w:tmpl w:val="DC54094E"/>
    <w:lvl w:ilvl="0" w:tplc="4F4EB46E">
      <w:start w:val="1"/>
      <w:numFmt w:val="bullet"/>
      <w:lvlText w:val="•"/>
      <w:lvlJc w:val="left"/>
      <w:pPr>
        <w:ind w:left="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26DB24">
      <w:start w:val="1"/>
      <w:numFmt w:val="bullet"/>
      <w:lvlText w:val="o"/>
      <w:lvlJc w:val="left"/>
      <w:pPr>
        <w:ind w:left="14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9748A62">
      <w:start w:val="1"/>
      <w:numFmt w:val="bullet"/>
      <w:lvlText w:val="▪"/>
      <w:lvlJc w:val="left"/>
      <w:pPr>
        <w:ind w:left="21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1322D5E">
      <w:start w:val="1"/>
      <w:numFmt w:val="bullet"/>
      <w:lvlText w:val="•"/>
      <w:lvlJc w:val="left"/>
      <w:pPr>
        <w:ind w:left="29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A5A13FA">
      <w:start w:val="1"/>
      <w:numFmt w:val="bullet"/>
      <w:lvlText w:val="o"/>
      <w:lvlJc w:val="left"/>
      <w:pPr>
        <w:ind w:left="36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A008C8">
      <w:start w:val="1"/>
      <w:numFmt w:val="bullet"/>
      <w:lvlText w:val="▪"/>
      <w:lvlJc w:val="left"/>
      <w:pPr>
        <w:ind w:left="43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32A1DD8">
      <w:start w:val="1"/>
      <w:numFmt w:val="bullet"/>
      <w:lvlText w:val="•"/>
      <w:lvlJc w:val="left"/>
      <w:pPr>
        <w:ind w:left="50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58DAA8">
      <w:start w:val="1"/>
      <w:numFmt w:val="bullet"/>
      <w:lvlText w:val="o"/>
      <w:lvlJc w:val="left"/>
      <w:pPr>
        <w:ind w:left="57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F84B18">
      <w:start w:val="1"/>
      <w:numFmt w:val="bullet"/>
      <w:lvlText w:val="▪"/>
      <w:lvlJc w:val="left"/>
      <w:pPr>
        <w:ind w:left="65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95B4AA5"/>
    <w:multiLevelType w:val="hybridMultilevel"/>
    <w:tmpl w:val="E8629B94"/>
    <w:lvl w:ilvl="0" w:tplc="2B386062">
      <w:start w:val="1"/>
      <w:numFmt w:val="bullet"/>
      <w:pStyle w:val="ListParagraph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59D04202"/>
    <w:multiLevelType w:val="hybridMultilevel"/>
    <w:tmpl w:val="991669A4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5D7C389D"/>
    <w:multiLevelType w:val="hybridMultilevel"/>
    <w:tmpl w:val="395CD11A"/>
    <w:lvl w:ilvl="0" w:tplc="631A4340">
      <w:start w:val="1"/>
      <w:numFmt w:val="bullet"/>
      <w:lvlText w:val="•"/>
      <w:lvlJc w:val="left"/>
      <w:pPr>
        <w:ind w:left="7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E65150">
      <w:start w:val="1"/>
      <w:numFmt w:val="bullet"/>
      <w:lvlText w:val="o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1E51F8">
      <w:start w:val="1"/>
      <w:numFmt w:val="bullet"/>
      <w:lvlText w:val="▪"/>
      <w:lvlJc w:val="left"/>
      <w:pPr>
        <w:ind w:left="2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CF6BEE8">
      <w:start w:val="1"/>
      <w:numFmt w:val="bullet"/>
      <w:lvlText w:val="•"/>
      <w:lvlJc w:val="left"/>
      <w:pPr>
        <w:ind w:left="28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3AA4E1E">
      <w:start w:val="1"/>
      <w:numFmt w:val="bullet"/>
      <w:lvlText w:val="o"/>
      <w:lvlJc w:val="left"/>
      <w:pPr>
        <w:ind w:left="36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667CF4">
      <w:start w:val="1"/>
      <w:numFmt w:val="bullet"/>
      <w:lvlText w:val="▪"/>
      <w:lvlJc w:val="left"/>
      <w:pPr>
        <w:ind w:left="43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C6343C">
      <w:start w:val="1"/>
      <w:numFmt w:val="bullet"/>
      <w:lvlText w:val="•"/>
      <w:lvlJc w:val="left"/>
      <w:pPr>
        <w:ind w:left="50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009464">
      <w:start w:val="1"/>
      <w:numFmt w:val="bullet"/>
      <w:lvlText w:val="o"/>
      <w:lvlJc w:val="left"/>
      <w:pPr>
        <w:ind w:left="57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A8FACE">
      <w:start w:val="1"/>
      <w:numFmt w:val="bullet"/>
      <w:lvlText w:val="▪"/>
      <w:lvlJc w:val="left"/>
      <w:pPr>
        <w:ind w:left="64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2EC4AE7"/>
    <w:multiLevelType w:val="hybridMultilevel"/>
    <w:tmpl w:val="882C6534"/>
    <w:lvl w:ilvl="0" w:tplc="F348DA44">
      <w:start w:val="1"/>
      <w:numFmt w:val="bullet"/>
      <w:lvlText w:val="•"/>
      <w:lvlJc w:val="left"/>
      <w:pPr>
        <w:ind w:left="14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6C34FC">
      <w:start w:val="1"/>
      <w:numFmt w:val="bullet"/>
      <w:lvlText w:val="o"/>
      <w:lvlJc w:val="left"/>
      <w:pPr>
        <w:ind w:left="18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A870E0">
      <w:start w:val="1"/>
      <w:numFmt w:val="bullet"/>
      <w:lvlText w:val="▪"/>
      <w:lvlJc w:val="left"/>
      <w:pPr>
        <w:ind w:left="2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E0CAC">
      <w:start w:val="1"/>
      <w:numFmt w:val="bullet"/>
      <w:lvlText w:val="•"/>
      <w:lvlJc w:val="left"/>
      <w:pPr>
        <w:ind w:left="32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82A882">
      <w:start w:val="1"/>
      <w:numFmt w:val="bullet"/>
      <w:lvlText w:val="o"/>
      <w:lvlJc w:val="left"/>
      <w:pPr>
        <w:ind w:left="39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3666F6E">
      <w:start w:val="1"/>
      <w:numFmt w:val="bullet"/>
      <w:lvlText w:val="▪"/>
      <w:lvlJc w:val="left"/>
      <w:pPr>
        <w:ind w:left="470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A6EB45A">
      <w:start w:val="1"/>
      <w:numFmt w:val="bullet"/>
      <w:lvlText w:val="•"/>
      <w:lvlJc w:val="left"/>
      <w:pPr>
        <w:ind w:left="54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55ABE78">
      <w:start w:val="1"/>
      <w:numFmt w:val="bullet"/>
      <w:lvlText w:val="o"/>
      <w:lvlJc w:val="left"/>
      <w:pPr>
        <w:ind w:left="61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5A54B0">
      <w:start w:val="1"/>
      <w:numFmt w:val="bullet"/>
      <w:lvlText w:val="▪"/>
      <w:lvlJc w:val="left"/>
      <w:pPr>
        <w:ind w:left="686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65048D4"/>
    <w:multiLevelType w:val="hybridMultilevel"/>
    <w:tmpl w:val="D2B63870"/>
    <w:lvl w:ilvl="0" w:tplc="A970A33C">
      <w:start w:val="1"/>
      <w:numFmt w:val="bullet"/>
      <w:pStyle w:val="Alertlist"/>
      <w:lvlText w:val=""/>
      <w:lvlPicBulletId w:val="3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C0D21"/>
    <w:multiLevelType w:val="hybridMultilevel"/>
    <w:tmpl w:val="01EAE9AA"/>
    <w:lvl w:ilvl="0" w:tplc="4734F04C">
      <w:start w:val="1"/>
      <w:numFmt w:val="decimal"/>
      <w:pStyle w:val="Instructions"/>
      <w:lvlText w:val="%1"/>
      <w:lvlJc w:val="left"/>
      <w:pPr>
        <w:ind w:left="567" w:hanging="567"/>
      </w:pPr>
      <w:rPr>
        <w:rFonts w:ascii="Segoe UI Black" w:hAnsi="Segoe UI Black" w:hint="default"/>
        <w:b/>
        <w:i w:val="0"/>
        <w:color w:val="005EB8"/>
        <w:position w:val="-3"/>
        <w:sz w:val="36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C60E46"/>
    <w:multiLevelType w:val="hybridMultilevel"/>
    <w:tmpl w:val="4AB676E6"/>
    <w:lvl w:ilvl="0" w:tplc="DEBEA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F65C3"/>
    <w:multiLevelType w:val="hybridMultilevel"/>
    <w:tmpl w:val="89F4E9E6"/>
    <w:lvl w:ilvl="0" w:tplc="08090001">
      <w:start w:val="1"/>
      <w:numFmt w:val="bullet"/>
      <w:lvlText w:val=""/>
      <w:lvlJc w:val="left"/>
      <w:pPr>
        <w:ind w:left="8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5" w:hanging="360"/>
      </w:pPr>
      <w:rPr>
        <w:rFonts w:ascii="Wingdings" w:hAnsi="Wingdings" w:hint="default"/>
      </w:rPr>
    </w:lvl>
  </w:abstractNum>
  <w:abstractNum w:abstractNumId="19" w15:restartNumberingAfterBreak="0">
    <w:nsid w:val="6C820C84"/>
    <w:multiLevelType w:val="hybridMultilevel"/>
    <w:tmpl w:val="29A88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8A677B"/>
    <w:multiLevelType w:val="hybridMultilevel"/>
    <w:tmpl w:val="56A0A9A8"/>
    <w:lvl w:ilvl="0" w:tplc="DEBEA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212272"/>
    <w:multiLevelType w:val="hybridMultilevel"/>
    <w:tmpl w:val="20F48250"/>
    <w:lvl w:ilvl="0" w:tplc="08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7DCB27D4"/>
    <w:multiLevelType w:val="hybridMultilevel"/>
    <w:tmpl w:val="D898B7B6"/>
    <w:lvl w:ilvl="0" w:tplc="446A156A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8733949">
    <w:abstractNumId w:val="11"/>
  </w:num>
  <w:num w:numId="2" w16cid:durableId="1184133603">
    <w:abstractNumId w:val="21"/>
  </w:num>
  <w:num w:numId="3" w16cid:durableId="835807356">
    <w:abstractNumId w:val="6"/>
  </w:num>
  <w:num w:numId="4" w16cid:durableId="1145661173">
    <w:abstractNumId w:val="8"/>
  </w:num>
  <w:num w:numId="5" w16cid:durableId="401176657">
    <w:abstractNumId w:val="22"/>
  </w:num>
  <w:num w:numId="6" w16cid:durableId="930701267">
    <w:abstractNumId w:val="8"/>
    <w:lvlOverride w:ilvl="0">
      <w:startOverride w:val="1"/>
    </w:lvlOverride>
  </w:num>
  <w:num w:numId="7" w16cid:durableId="2074693218">
    <w:abstractNumId w:val="8"/>
    <w:lvlOverride w:ilvl="0">
      <w:lvl w:ilvl="0" w:tplc="5A167C02">
        <w:start w:val="1"/>
        <w:numFmt w:val="decimal"/>
        <w:lvlText w:val="%1"/>
        <w:lvlJc w:val="left"/>
        <w:pPr>
          <w:ind w:left="851" w:hanging="567"/>
        </w:pPr>
        <w:rPr>
          <w:rFonts w:ascii="Segoe UI Black" w:hAnsi="Segoe UI Black" w:hint="default"/>
          <w:b/>
          <w:i w:val="0"/>
          <w:color w:val="005EB8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 w16cid:durableId="1185749336">
    <w:abstractNumId w:val="5"/>
  </w:num>
  <w:num w:numId="9" w16cid:durableId="52315115">
    <w:abstractNumId w:val="5"/>
    <w:lvlOverride w:ilvl="0">
      <w:lvl w:ilvl="0" w:tplc="1E063618">
        <w:start w:val="1"/>
        <w:numFmt w:val="decimal"/>
        <w:pStyle w:val="Key"/>
        <w:lvlText w:val="%1"/>
        <w:lvlJc w:val="right"/>
        <w:pPr>
          <w:ind w:left="851" w:hanging="563"/>
        </w:pPr>
        <w:rPr>
          <w:rFonts w:ascii="Segoe UI" w:hAnsi="Segoe UI" w:hint="default"/>
          <w:b/>
          <w:i w:val="0"/>
          <w:color w:val="0072CE"/>
        </w:rPr>
      </w:lvl>
    </w:lvlOverride>
    <w:lvlOverride w:ilvl="1">
      <w:lvl w:ilvl="1" w:tplc="08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0" w16cid:durableId="1654604642">
    <w:abstractNumId w:val="16"/>
  </w:num>
  <w:num w:numId="11" w16cid:durableId="1305622334">
    <w:abstractNumId w:val="19"/>
  </w:num>
  <w:num w:numId="12" w16cid:durableId="897471213">
    <w:abstractNumId w:val="17"/>
  </w:num>
  <w:num w:numId="13" w16cid:durableId="2115438003">
    <w:abstractNumId w:val="3"/>
  </w:num>
  <w:num w:numId="14" w16cid:durableId="1067336002">
    <w:abstractNumId w:val="3"/>
    <w:lvlOverride w:ilvl="0">
      <w:startOverride w:val="1"/>
    </w:lvlOverride>
  </w:num>
  <w:num w:numId="15" w16cid:durableId="1482775264">
    <w:abstractNumId w:val="4"/>
  </w:num>
  <w:num w:numId="16" w16cid:durableId="80568797">
    <w:abstractNumId w:val="15"/>
  </w:num>
  <w:num w:numId="17" w16cid:durableId="1941185581">
    <w:abstractNumId w:val="20"/>
  </w:num>
  <w:num w:numId="18" w16cid:durableId="1106728923">
    <w:abstractNumId w:val="0"/>
  </w:num>
  <w:num w:numId="19" w16cid:durableId="514153870">
    <w:abstractNumId w:val="14"/>
  </w:num>
  <w:num w:numId="20" w16cid:durableId="628778487">
    <w:abstractNumId w:val="2"/>
  </w:num>
  <w:num w:numId="21" w16cid:durableId="652149033">
    <w:abstractNumId w:val="7"/>
  </w:num>
  <w:num w:numId="22" w16cid:durableId="1398895994">
    <w:abstractNumId w:val="13"/>
  </w:num>
  <w:num w:numId="23" w16cid:durableId="1520318800">
    <w:abstractNumId w:val="1"/>
  </w:num>
  <w:num w:numId="24" w16cid:durableId="1992320844">
    <w:abstractNumId w:val="10"/>
  </w:num>
  <w:num w:numId="25" w16cid:durableId="1029796305">
    <w:abstractNumId w:val="9"/>
  </w:num>
  <w:num w:numId="26" w16cid:durableId="1267345235">
    <w:abstractNumId w:val="12"/>
  </w:num>
  <w:num w:numId="27" w16cid:durableId="3192329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F6A"/>
    <w:rsid w:val="0000089D"/>
    <w:rsid w:val="00000FFA"/>
    <w:rsid w:val="000049A5"/>
    <w:rsid w:val="00012F88"/>
    <w:rsid w:val="00016646"/>
    <w:rsid w:val="00022A04"/>
    <w:rsid w:val="00030D34"/>
    <w:rsid w:val="00033B5D"/>
    <w:rsid w:val="000508E8"/>
    <w:rsid w:val="00051951"/>
    <w:rsid w:val="00051D06"/>
    <w:rsid w:val="00062F0D"/>
    <w:rsid w:val="00076416"/>
    <w:rsid w:val="00085923"/>
    <w:rsid w:val="000A1F1E"/>
    <w:rsid w:val="000C2100"/>
    <w:rsid w:val="000C785E"/>
    <w:rsid w:val="000C7A8D"/>
    <w:rsid w:val="000D3BAB"/>
    <w:rsid w:val="000D7AA5"/>
    <w:rsid w:val="00104B01"/>
    <w:rsid w:val="001448CE"/>
    <w:rsid w:val="00154363"/>
    <w:rsid w:val="00154434"/>
    <w:rsid w:val="0015516A"/>
    <w:rsid w:val="001661BA"/>
    <w:rsid w:val="00177941"/>
    <w:rsid w:val="001812CF"/>
    <w:rsid w:val="00181AAB"/>
    <w:rsid w:val="00195BF3"/>
    <w:rsid w:val="001A4B42"/>
    <w:rsid w:val="001F1502"/>
    <w:rsid w:val="002022CC"/>
    <w:rsid w:val="00214FF8"/>
    <w:rsid w:val="0021645C"/>
    <w:rsid w:val="002201F7"/>
    <w:rsid w:val="00220BF2"/>
    <w:rsid w:val="00233FF1"/>
    <w:rsid w:val="00236F2D"/>
    <w:rsid w:val="00247A6D"/>
    <w:rsid w:val="00255848"/>
    <w:rsid w:val="00280D8F"/>
    <w:rsid w:val="00281A54"/>
    <w:rsid w:val="00281B20"/>
    <w:rsid w:val="00287233"/>
    <w:rsid w:val="00287BB1"/>
    <w:rsid w:val="002A0005"/>
    <w:rsid w:val="002B7503"/>
    <w:rsid w:val="002E4ECC"/>
    <w:rsid w:val="002E56C3"/>
    <w:rsid w:val="002E6549"/>
    <w:rsid w:val="002E6773"/>
    <w:rsid w:val="002F328E"/>
    <w:rsid w:val="002F4FA6"/>
    <w:rsid w:val="0030118B"/>
    <w:rsid w:val="0031062C"/>
    <w:rsid w:val="00310769"/>
    <w:rsid w:val="00311DBF"/>
    <w:rsid w:val="00323D98"/>
    <w:rsid w:val="00334E20"/>
    <w:rsid w:val="00343C82"/>
    <w:rsid w:val="00352693"/>
    <w:rsid w:val="0035537C"/>
    <w:rsid w:val="0037164A"/>
    <w:rsid w:val="00372D29"/>
    <w:rsid w:val="003B1760"/>
    <w:rsid w:val="003B343A"/>
    <w:rsid w:val="003B7994"/>
    <w:rsid w:val="003D7B1B"/>
    <w:rsid w:val="003F07EB"/>
    <w:rsid w:val="0040532D"/>
    <w:rsid w:val="00410082"/>
    <w:rsid w:val="00416593"/>
    <w:rsid w:val="00424CB0"/>
    <w:rsid w:val="004314FC"/>
    <w:rsid w:val="00457F51"/>
    <w:rsid w:val="00482FB6"/>
    <w:rsid w:val="004A2F55"/>
    <w:rsid w:val="004A7CEE"/>
    <w:rsid w:val="004C4BA1"/>
    <w:rsid w:val="004E60F7"/>
    <w:rsid w:val="004F4FA9"/>
    <w:rsid w:val="0054108A"/>
    <w:rsid w:val="00575A46"/>
    <w:rsid w:val="00576269"/>
    <w:rsid w:val="00590DD0"/>
    <w:rsid w:val="005C6B8E"/>
    <w:rsid w:val="005E5679"/>
    <w:rsid w:val="005F3BA7"/>
    <w:rsid w:val="005F7F58"/>
    <w:rsid w:val="0062785D"/>
    <w:rsid w:val="00631BC9"/>
    <w:rsid w:val="006351E4"/>
    <w:rsid w:val="006512F6"/>
    <w:rsid w:val="00653674"/>
    <w:rsid w:val="00654755"/>
    <w:rsid w:val="00663E69"/>
    <w:rsid w:val="00666913"/>
    <w:rsid w:val="006839DD"/>
    <w:rsid w:val="00685529"/>
    <w:rsid w:val="00692090"/>
    <w:rsid w:val="00693F1E"/>
    <w:rsid w:val="006A34FF"/>
    <w:rsid w:val="006D57E6"/>
    <w:rsid w:val="006D5DD4"/>
    <w:rsid w:val="006D66B4"/>
    <w:rsid w:val="006E08FE"/>
    <w:rsid w:val="0070092C"/>
    <w:rsid w:val="00702E2F"/>
    <w:rsid w:val="00706394"/>
    <w:rsid w:val="0072626E"/>
    <w:rsid w:val="007278B7"/>
    <w:rsid w:val="00740FF2"/>
    <w:rsid w:val="007461CD"/>
    <w:rsid w:val="007677E2"/>
    <w:rsid w:val="00772C36"/>
    <w:rsid w:val="00776F22"/>
    <w:rsid w:val="007907ED"/>
    <w:rsid w:val="00791491"/>
    <w:rsid w:val="007A2B88"/>
    <w:rsid w:val="007A7AC4"/>
    <w:rsid w:val="007C334D"/>
    <w:rsid w:val="007F1B81"/>
    <w:rsid w:val="007F1C9D"/>
    <w:rsid w:val="00817B98"/>
    <w:rsid w:val="00844E54"/>
    <w:rsid w:val="0084532F"/>
    <w:rsid w:val="008477E1"/>
    <w:rsid w:val="00852498"/>
    <w:rsid w:val="00896A22"/>
    <w:rsid w:val="008A4452"/>
    <w:rsid w:val="008A4C2D"/>
    <w:rsid w:val="008B1984"/>
    <w:rsid w:val="008D1252"/>
    <w:rsid w:val="008D4116"/>
    <w:rsid w:val="009074A2"/>
    <w:rsid w:val="009362A8"/>
    <w:rsid w:val="009554FC"/>
    <w:rsid w:val="00961C03"/>
    <w:rsid w:val="00964CFB"/>
    <w:rsid w:val="00966E60"/>
    <w:rsid w:val="0098338F"/>
    <w:rsid w:val="009B2407"/>
    <w:rsid w:val="009D0210"/>
    <w:rsid w:val="009D2159"/>
    <w:rsid w:val="009D277D"/>
    <w:rsid w:val="009E1DE7"/>
    <w:rsid w:val="009F5CDE"/>
    <w:rsid w:val="00A1052E"/>
    <w:rsid w:val="00A147D0"/>
    <w:rsid w:val="00A17B45"/>
    <w:rsid w:val="00A4193E"/>
    <w:rsid w:val="00A42F5C"/>
    <w:rsid w:val="00A526F1"/>
    <w:rsid w:val="00A837FA"/>
    <w:rsid w:val="00A865C4"/>
    <w:rsid w:val="00A86D6F"/>
    <w:rsid w:val="00AA4332"/>
    <w:rsid w:val="00AA4F51"/>
    <w:rsid w:val="00AA7693"/>
    <w:rsid w:val="00AC142E"/>
    <w:rsid w:val="00AD6135"/>
    <w:rsid w:val="00AE0C7B"/>
    <w:rsid w:val="00AE2FA4"/>
    <w:rsid w:val="00B47EE8"/>
    <w:rsid w:val="00B727C4"/>
    <w:rsid w:val="00B9176E"/>
    <w:rsid w:val="00B96CEF"/>
    <w:rsid w:val="00BA1354"/>
    <w:rsid w:val="00BB4D20"/>
    <w:rsid w:val="00BD3DEC"/>
    <w:rsid w:val="00BE2139"/>
    <w:rsid w:val="00BF627B"/>
    <w:rsid w:val="00BF6A80"/>
    <w:rsid w:val="00C04FA3"/>
    <w:rsid w:val="00C14989"/>
    <w:rsid w:val="00C14D04"/>
    <w:rsid w:val="00C21C63"/>
    <w:rsid w:val="00C33A91"/>
    <w:rsid w:val="00C367D0"/>
    <w:rsid w:val="00C67DCC"/>
    <w:rsid w:val="00C71AC6"/>
    <w:rsid w:val="00C8755D"/>
    <w:rsid w:val="00CA1C95"/>
    <w:rsid w:val="00CB4D2E"/>
    <w:rsid w:val="00CC191B"/>
    <w:rsid w:val="00CF37A8"/>
    <w:rsid w:val="00CF5DF0"/>
    <w:rsid w:val="00D04BA8"/>
    <w:rsid w:val="00D067E2"/>
    <w:rsid w:val="00D07B8C"/>
    <w:rsid w:val="00D15EED"/>
    <w:rsid w:val="00D300E1"/>
    <w:rsid w:val="00D340E1"/>
    <w:rsid w:val="00D47544"/>
    <w:rsid w:val="00D52491"/>
    <w:rsid w:val="00D62B23"/>
    <w:rsid w:val="00D831E5"/>
    <w:rsid w:val="00D8713F"/>
    <w:rsid w:val="00DA09CF"/>
    <w:rsid w:val="00DB5572"/>
    <w:rsid w:val="00DC6324"/>
    <w:rsid w:val="00DD31E6"/>
    <w:rsid w:val="00DD689C"/>
    <w:rsid w:val="00DE13C2"/>
    <w:rsid w:val="00E023CF"/>
    <w:rsid w:val="00E03114"/>
    <w:rsid w:val="00E10AFD"/>
    <w:rsid w:val="00E307AF"/>
    <w:rsid w:val="00E30CAB"/>
    <w:rsid w:val="00E31EF3"/>
    <w:rsid w:val="00E428D4"/>
    <w:rsid w:val="00E44EDC"/>
    <w:rsid w:val="00E46FD0"/>
    <w:rsid w:val="00E61D62"/>
    <w:rsid w:val="00E62250"/>
    <w:rsid w:val="00E64F42"/>
    <w:rsid w:val="00E67F7C"/>
    <w:rsid w:val="00E73A8D"/>
    <w:rsid w:val="00E7597D"/>
    <w:rsid w:val="00EC41D3"/>
    <w:rsid w:val="00EE78BE"/>
    <w:rsid w:val="00EF2181"/>
    <w:rsid w:val="00F35311"/>
    <w:rsid w:val="00F36607"/>
    <w:rsid w:val="00F60F36"/>
    <w:rsid w:val="00F66AF5"/>
    <w:rsid w:val="00F76F6A"/>
    <w:rsid w:val="00F81975"/>
    <w:rsid w:val="00F83973"/>
    <w:rsid w:val="00F83B3E"/>
    <w:rsid w:val="00F93614"/>
    <w:rsid w:val="00FA70B3"/>
    <w:rsid w:val="00FC2CCF"/>
    <w:rsid w:val="00FE69EA"/>
    <w:rsid w:val="00FE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AEF71"/>
  <w15:docId w15:val="{905EA21B-484C-4C00-94AE-B34F19D7D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2E2F"/>
    <w:pPr>
      <w:spacing w:after="232" w:line="259" w:lineRule="auto"/>
      <w:ind w:left="115"/>
    </w:pPr>
    <w:rPr>
      <w:rFonts w:ascii="Segoe UI" w:eastAsia="Calibri" w:hAnsi="Segoe UI" w:cs="Segoe UI"/>
      <w:color w:val="000000"/>
      <w:kern w:val="2"/>
      <w:sz w:val="32"/>
      <w:szCs w:val="24"/>
      <w:lang w:eastAsia="en-GB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1EF3"/>
    <w:pPr>
      <w:keepNext/>
      <w:keepLines/>
      <w:spacing w:after="0" w:line="560" w:lineRule="exact"/>
      <w:ind w:left="113"/>
      <w:outlineLvl w:val="0"/>
    </w:pPr>
    <w:rPr>
      <w:rFonts w:eastAsiaTheme="majorEastAsia"/>
      <w:b/>
      <w:bCs/>
      <w:color w:val="005EB8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31BC9"/>
    <w:pPr>
      <w:keepNext/>
      <w:keepLines/>
      <w:spacing w:before="480" w:after="360"/>
      <w:jc w:val="both"/>
      <w:outlineLvl w:val="1"/>
    </w:pPr>
    <w:rPr>
      <w:rFonts w:eastAsiaTheme="majorEastAsia"/>
      <w:b/>
      <w:bCs/>
      <w:color w:val="005EB8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7F51"/>
    <w:pPr>
      <w:keepNext/>
      <w:keepLines/>
      <w:spacing w:before="320"/>
      <w:jc w:val="both"/>
      <w:outlineLvl w:val="2"/>
    </w:pPr>
    <w:rPr>
      <w:rFonts w:eastAsiaTheme="majorEastAsia"/>
      <w:b/>
      <w:bCs/>
      <w:color w:val="0072CE"/>
      <w:sz w:val="28"/>
      <w:szCs w:val="28"/>
    </w:rPr>
  </w:style>
  <w:style w:type="paragraph" w:styleId="Heading4">
    <w:name w:val="heading 4"/>
    <w:basedOn w:val="SubjectLine"/>
    <w:next w:val="Normal"/>
    <w:link w:val="Heading4Char"/>
    <w:uiPriority w:val="9"/>
    <w:unhideWhenUsed/>
    <w:qFormat/>
    <w:rsid w:val="00E03114"/>
    <w:pPr>
      <w:spacing w:before="360"/>
      <w:outlineLvl w:val="3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37F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37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26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64CF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64CFB"/>
  </w:style>
  <w:style w:type="paragraph" w:styleId="Footer">
    <w:name w:val="footer"/>
    <w:basedOn w:val="Normal"/>
    <w:link w:val="FooterChar"/>
    <w:uiPriority w:val="99"/>
    <w:unhideWhenUsed/>
    <w:rsid w:val="00964CF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64CFB"/>
  </w:style>
  <w:style w:type="paragraph" w:customStyle="1" w:styleId="DepartmentName">
    <w:name w:val="Department Name"/>
    <w:rsid w:val="00A1052E"/>
    <w:pPr>
      <w:spacing w:before="380" w:after="0" w:line="220" w:lineRule="exact"/>
      <w:jc w:val="right"/>
    </w:pPr>
    <w:rPr>
      <w:rFonts w:ascii="Segoe UI" w:hAnsi="Segoe UI" w:cs="Segoe UI"/>
      <w:b/>
      <w:sz w:val="18"/>
      <w:szCs w:val="18"/>
    </w:rPr>
  </w:style>
  <w:style w:type="paragraph" w:customStyle="1" w:styleId="Address">
    <w:name w:val="Address"/>
    <w:rsid w:val="00A1052E"/>
    <w:pPr>
      <w:spacing w:after="0" w:line="220" w:lineRule="exact"/>
      <w:jc w:val="right"/>
    </w:pPr>
    <w:rPr>
      <w:rFonts w:ascii="Segoe UI" w:hAnsi="Segoe UI" w:cs="Segoe UI"/>
      <w:sz w:val="18"/>
      <w:szCs w:val="18"/>
    </w:rPr>
  </w:style>
  <w:style w:type="paragraph" w:customStyle="1" w:styleId="Logotype">
    <w:name w:val="Logotype"/>
    <w:rsid w:val="00A1052E"/>
    <w:pPr>
      <w:jc w:val="right"/>
    </w:pPr>
    <w:rPr>
      <w:noProof/>
      <w:lang w:eastAsia="en-GB"/>
    </w:rPr>
  </w:style>
  <w:style w:type="paragraph" w:customStyle="1" w:styleId="Addressee">
    <w:name w:val="Addressee"/>
    <w:rsid w:val="00A1052E"/>
    <w:pPr>
      <w:spacing w:after="0" w:line="240" w:lineRule="auto"/>
    </w:pPr>
    <w:rPr>
      <w:rFonts w:ascii="Segoe UI" w:hAnsi="Segoe UI" w:cs="Segoe UI"/>
      <w:sz w:val="24"/>
    </w:rPr>
  </w:style>
  <w:style w:type="paragraph" w:customStyle="1" w:styleId="SubjectLine">
    <w:name w:val="Subject Line"/>
    <w:basedOn w:val="Normal"/>
    <w:next w:val="Normal"/>
    <w:link w:val="SubjectLineChar"/>
    <w:rsid w:val="00A1052E"/>
    <w:rPr>
      <w:b/>
    </w:rPr>
  </w:style>
  <w:style w:type="character" w:customStyle="1" w:styleId="Heading1Char">
    <w:name w:val="Heading 1 Char"/>
    <w:basedOn w:val="DefaultParagraphFont"/>
    <w:link w:val="Heading1"/>
    <w:uiPriority w:val="9"/>
    <w:rsid w:val="00E31EF3"/>
    <w:rPr>
      <w:rFonts w:ascii="Segoe UI" w:eastAsiaTheme="majorEastAsia" w:hAnsi="Segoe UI" w:cs="Segoe UI"/>
      <w:b/>
      <w:bCs/>
      <w:color w:val="005EB8"/>
      <w:kern w:val="2"/>
      <w:sz w:val="40"/>
      <w:szCs w:val="40"/>
      <w:lang w:eastAsia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631BC9"/>
    <w:rPr>
      <w:rFonts w:ascii="Segoe UI" w:eastAsiaTheme="majorEastAsia" w:hAnsi="Segoe UI" w:cs="Segoe UI"/>
      <w:b/>
      <w:bCs/>
      <w:color w:val="005EB8"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57F51"/>
    <w:rPr>
      <w:rFonts w:ascii="Segoe UI" w:eastAsiaTheme="majorEastAsia" w:hAnsi="Segoe UI" w:cs="Segoe UI"/>
      <w:b/>
      <w:bCs/>
      <w:color w:val="0072CE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E03114"/>
    <w:rPr>
      <w:rFonts w:ascii="Segoe UI" w:hAnsi="Segoe UI" w:cs="Segoe UI"/>
      <w:b/>
      <w:sz w:val="24"/>
      <w:szCs w:val="24"/>
    </w:rPr>
  </w:style>
  <w:style w:type="paragraph" w:styleId="Title">
    <w:name w:val="Title"/>
    <w:basedOn w:val="Dear"/>
    <w:next w:val="Normal"/>
    <w:link w:val="TitleChar"/>
    <w:uiPriority w:val="10"/>
    <w:qFormat/>
    <w:rsid w:val="0035537C"/>
    <w:pPr>
      <w:spacing w:before="0" w:after="800" w:line="840" w:lineRule="exact"/>
      <w:ind w:right="1474"/>
    </w:pPr>
    <w:rPr>
      <w:rFonts w:eastAsiaTheme="majorEastAsia"/>
      <w:b/>
      <w:color w:val="005EB8"/>
      <w:spacing w:val="-3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5537C"/>
    <w:rPr>
      <w:rFonts w:ascii="Segoe UI" w:eastAsiaTheme="majorEastAsia" w:hAnsi="Segoe UI" w:cs="Segoe UI"/>
      <w:b/>
      <w:color w:val="005EB8"/>
      <w:spacing w:val="-30"/>
      <w:kern w:val="28"/>
      <w:sz w:val="72"/>
      <w:szCs w:val="72"/>
    </w:rPr>
  </w:style>
  <w:style w:type="paragraph" w:styleId="Subtitle">
    <w:name w:val="Subtitle"/>
    <w:basedOn w:val="Heading4"/>
    <w:next w:val="Normal"/>
    <w:link w:val="SubtitleChar"/>
    <w:uiPriority w:val="11"/>
    <w:qFormat/>
    <w:rsid w:val="001A4B42"/>
  </w:style>
  <w:style w:type="character" w:customStyle="1" w:styleId="SubtitleChar">
    <w:name w:val="Subtitle Char"/>
    <w:basedOn w:val="DefaultParagraphFont"/>
    <w:link w:val="Subtitle"/>
    <w:uiPriority w:val="11"/>
    <w:rsid w:val="001A4B42"/>
    <w:rPr>
      <w:rFonts w:ascii="Segoe UI" w:hAnsi="Segoe UI" w:cs="Segoe UI"/>
      <w:b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1A4B42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/>
    <w:rsid w:val="001A4B42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1A4B42"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sid w:val="001A4B42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72626E"/>
    <w:pPr>
      <w:pBdr>
        <w:left w:val="single" w:sz="36" w:space="6" w:color="0072CE"/>
      </w:pBdr>
      <w:spacing w:after="80" w:line="320" w:lineRule="exact"/>
      <w:ind w:left="567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2626E"/>
    <w:rPr>
      <w:rFonts w:ascii="Segoe UI" w:hAnsi="Segoe UI" w:cs="Segoe UI"/>
      <w:i/>
      <w:iCs/>
      <w:color w:val="000000" w:themeColor="text1"/>
      <w:sz w:val="24"/>
      <w:szCs w:val="24"/>
    </w:rPr>
  </w:style>
  <w:style w:type="paragraph" w:customStyle="1" w:styleId="From">
    <w:name w:val="From"/>
    <w:rsid w:val="00740FF2"/>
    <w:pPr>
      <w:spacing w:before="1200" w:line="240" w:lineRule="auto"/>
    </w:pPr>
    <w:rPr>
      <w:rFonts w:ascii="Segoe UI" w:hAnsi="Segoe UI" w:cs="Segoe UI"/>
      <w:sz w:val="24"/>
      <w:szCs w:val="24"/>
    </w:rPr>
  </w:style>
  <w:style w:type="paragraph" w:customStyle="1" w:styleId="Otherinformation">
    <w:name w:val="Other information"/>
    <w:next w:val="NoSpacing"/>
    <w:rsid w:val="00740FF2"/>
    <w:rPr>
      <w:rFonts w:ascii="Segoe UI" w:hAnsi="Segoe UI" w:cs="Segoe UI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740FF2"/>
    <w:rPr>
      <w:color w:val="0000FF" w:themeColor="hyperlink"/>
      <w:u w:val="single"/>
    </w:rPr>
  </w:style>
  <w:style w:type="paragraph" w:styleId="NoSpacing">
    <w:name w:val="No Spacing"/>
    <w:link w:val="NoSpacingChar"/>
    <w:uiPriority w:val="1"/>
    <w:qFormat/>
    <w:rsid w:val="00740FF2"/>
    <w:pPr>
      <w:spacing w:after="0" w:line="240" w:lineRule="auto"/>
    </w:pPr>
    <w:rPr>
      <w:rFonts w:ascii="Segoe UI" w:hAnsi="Segoe UI" w:cs="Segoe U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3B1760"/>
    <w:pPr>
      <w:numPr>
        <w:numId w:val="1"/>
      </w:numPr>
      <w:contextualSpacing/>
    </w:pPr>
  </w:style>
  <w:style w:type="paragraph" w:customStyle="1" w:styleId="Dear">
    <w:name w:val="Dear..."/>
    <w:basedOn w:val="Normal"/>
    <w:next w:val="SubjectLine"/>
    <w:link w:val="DearChar"/>
    <w:rsid w:val="00BB4D20"/>
    <w:pPr>
      <w:spacing w:before="400"/>
    </w:pPr>
  </w:style>
  <w:style w:type="paragraph" w:customStyle="1" w:styleId="LetterDate">
    <w:name w:val="Letter Date"/>
    <w:basedOn w:val="Dear"/>
    <w:link w:val="LetterDateChar"/>
    <w:rsid w:val="00BB4D20"/>
    <w:pPr>
      <w:spacing w:after="0"/>
      <w:jc w:val="right"/>
    </w:pPr>
  </w:style>
  <w:style w:type="paragraph" w:customStyle="1" w:styleId="ReferenceNumber">
    <w:name w:val="Reference Number"/>
    <w:basedOn w:val="SubjectLine"/>
    <w:link w:val="ReferenceNumberChar"/>
    <w:rsid w:val="00BB4D20"/>
    <w:pPr>
      <w:spacing w:after="0"/>
      <w:jc w:val="right"/>
    </w:pPr>
    <w:rPr>
      <w:b w:val="0"/>
    </w:rPr>
  </w:style>
  <w:style w:type="character" w:customStyle="1" w:styleId="DearChar">
    <w:name w:val="Dear... Char"/>
    <w:basedOn w:val="DefaultParagraphFont"/>
    <w:link w:val="Dear"/>
    <w:rsid w:val="00BB4D20"/>
    <w:rPr>
      <w:rFonts w:ascii="Segoe UI" w:hAnsi="Segoe UI" w:cs="Segoe UI"/>
      <w:sz w:val="24"/>
      <w:szCs w:val="24"/>
    </w:rPr>
  </w:style>
  <w:style w:type="character" w:customStyle="1" w:styleId="LetterDateChar">
    <w:name w:val="Letter Date Char"/>
    <w:basedOn w:val="DearChar"/>
    <w:link w:val="LetterDate"/>
    <w:rsid w:val="00BB4D20"/>
    <w:rPr>
      <w:rFonts w:ascii="Segoe UI" w:hAnsi="Segoe UI" w:cs="Segoe UI"/>
      <w:sz w:val="24"/>
      <w:szCs w:val="24"/>
    </w:rPr>
  </w:style>
  <w:style w:type="character" w:customStyle="1" w:styleId="SubjectLineChar">
    <w:name w:val="Subject Line Char"/>
    <w:basedOn w:val="DefaultParagraphFont"/>
    <w:link w:val="SubjectLine"/>
    <w:rsid w:val="00BB4D20"/>
    <w:rPr>
      <w:rFonts w:ascii="Segoe UI" w:hAnsi="Segoe UI" w:cs="Segoe UI"/>
      <w:b/>
      <w:sz w:val="24"/>
      <w:szCs w:val="24"/>
    </w:rPr>
  </w:style>
  <w:style w:type="character" w:customStyle="1" w:styleId="ReferenceNumberChar">
    <w:name w:val="Reference Number Char"/>
    <w:basedOn w:val="SubjectLineChar"/>
    <w:link w:val="ReferenceNumber"/>
    <w:rsid w:val="00BB4D20"/>
    <w:rPr>
      <w:rFonts w:ascii="Segoe UI" w:hAnsi="Segoe UI" w:cs="Segoe UI"/>
      <w:b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A865C4"/>
    <w:rPr>
      <w:color w:val="808080"/>
    </w:rPr>
  </w:style>
  <w:style w:type="paragraph" w:customStyle="1" w:styleId="Servicename">
    <w:name w:val="Service name"/>
    <w:basedOn w:val="Subtitle"/>
    <w:link w:val="ServicenameChar"/>
    <w:qFormat/>
    <w:rsid w:val="009554FC"/>
    <w:pPr>
      <w:spacing w:before="0" w:after="300"/>
    </w:pPr>
  </w:style>
  <w:style w:type="paragraph" w:customStyle="1" w:styleId="Purpose">
    <w:name w:val="Purpose"/>
    <w:basedOn w:val="Normal"/>
    <w:link w:val="PurposeChar"/>
    <w:rsid w:val="003D7B1B"/>
    <w:pPr>
      <w:spacing w:after="0"/>
    </w:pPr>
    <w:rPr>
      <w:sz w:val="22"/>
      <w:szCs w:val="22"/>
    </w:rPr>
  </w:style>
  <w:style w:type="character" w:customStyle="1" w:styleId="ServicenameChar">
    <w:name w:val="Service name Char"/>
    <w:basedOn w:val="SubtitleChar"/>
    <w:link w:val="Servicename"/>
    <w:rsid w:val="009554FC"/>
    <w:rPr>
      <w:rFonts w:ascii="Segoe UI" w:hAnsi="Segoe UI" w:cs="Segoe UI"/>
      <w:b/>
      <w:sz w:val="24"/>
      <w:szCs w:val="24"/>
    </w:rPr>
  </w:style>
  <w:style w:type="paragraph" w:customStyle="1" w:styleId="Metatitle">
    <w:name w:val="Meta title"/>
    <w:basedOn w:val="Normal"/>
    <w:link w:val="MetatitleChar"/>
    <w:qFormat/>
    <w:rsid w:val="00A42F5C"/>
    <w:pPr>
      <w:spacing w:after="0"/>
    </w:pPr>
    <w:rPr>
      <w:b/>
      <w:sz w:val="20"/>
      <w:szCs w:val="20"/>
    </w:rPr>
  </w:style>
  <w:style w:type="character" w:customStyle="1" w:styleId="PurposeChar">
    <w:name w:val="Purpose Char"/>
    <w:basedOn w:val="DefaultParagraphFont"/>
    <w:link w:val="Purpose"/>
    <w:rsid w:val="003D7B1B"/>
    <w:rPr>
      <w:rFonts w:ascii="Segoe UI" w:hAnsi="Segoe UI" w:cs="Segoe UI"/>
    </w:rPr>
  </w:style>
  <w:style w:type="paragraph" w:customStyle="1" w:styleId="Metadata">
    <w:name w:val="Metadata"/>
    <w:basedOn w:val="Metatitle"/>
    <w:link w:val="MetadataChar"/>
    <w:qFormat/>
    <w:rsid w:val="00A42F5C"/>
    <w:rPr>
      <w:b w:val="0"/>
    </w:rPr>
  </w:style>
  <w:style w:type="character" w:customStyle="1" w:styleId="MetatitleChar">
    <w:name w:val="Meta title Char"/>
    <w:basedOn w:val="DefaultParagraphFont"/>
    <w:link w:val="Metatitle"/>
    <w:rsid w:val="00A42F5C"/>
    <w:rPr>
      <w:rFonts w:ascii="Segoe UI" w:hAnsi="Segoe UI" w:cs="Segoe UI"/>
      <w:b/>
      <w:sz w:val="20"/>
      <w:szCs w:val="20"/>
    </w:rPr>
  </w:style>
  <w:style w:type="paragraph" w:customStyle="1" w:styleId="Gap">
    <w:name w:val="Gap"/>
    <w:basedOn w:val="Normal"/>
    <w:link w:val="GapChar"/>
    <w:rsid w:val="002F4FA6"/>
    <w:pPr>
      <w:spacing w:after="0"/>
    </w:pPr>
    <w:rPr>
      <w:sz w:val="4"/>
      <w:szCs w:val="4"/>
    </w:rPr>
  </w:style>
  <w:style w:type="character" w:customStyle="1" w:styleId="MetadataChar">
    <w:name w:val="Metadata Char"/>
    <w:basedOn w:val="MetatitleChar"/>
    <w:link w:val="Metadata"/>
    <w:rsid w:val="00A42F5C"/>
    <w:rPr>
      <w:rFonts w:ascii="Segoe UI" w:hAnsi="Segoe UI" w:cs="Segoe UI"/>
      <w:b w:val="0"/>
      <w:sz w:val="20"/>
      <w:szCs w:val="20"/>
    </w:rPr>
  </w:style>
  <w:style w:type="character" w:customStyle="1" w:styleId="GapChar">
    <w:name w:val="Gap Char"/>
    <w:basedOn w:val="DefaultParagraphFont"/>
    <w:link w:val="Gap"/>
    <w:rsid w:val="002F4FA6"/>
    <w:rPr>
      <w:rFonts w:ascii="Segoe UI" w:hAnsi="Segoe UI" w:cs="Segoe UI"/>
      <w:sz w:val="4"/>
      <w:szCs w:val="4"/>
      <w:lang w:eastAsia="en-GB"/>
    </w:rPr>
  </w:style>
  <w:style w:type="paragraph" w:customStyle="1" w:styleId="Instructions">
    <w:name w:val="Instructions"/>
    <w:basedOn w:val="ListParagraph"/>
    <w:link w:val="InstructionsChar"/>
    <w:qFormat/>
    <w:rsid w:val="00372D29"/>
    <w:pPr>
      <w:numPr>
        <w:numId w:val="10"/>
      </w:numPr>
      <w:contextualSpacing w:val="0"/>
    </w:pPr>
  </w:style>
  <w:style w:type="paragraph" w:customStyle="1" w:styleId="Images">
    <w:name w:val="Images"/>
    <w:basedOn w:val="Normal"/>
    <w:link w:val="ImagesChar"/>
    <w:qFormat/>
    <w:rsid w:val="00236F2D"/>
    <w:pPr>
      <w:framePr w:wrap="notBeside" w:vAnchor="text" w:hAnchor="text" w:y="1"/>
      <w:ind w:left="567"/>
    </w:pPr>
    <w:rPr>
      <w:noProof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F2181"/>
    <w:rPr>
      <w:rFonts w:ascii="Segoe UI" w:hAnsi="Segoe UI" w:cs="Segoe UI"/>
      <w:sz w:val="24"/>
      <w:szCs w:val="24"/>
    </w:rPr>
  </w:style>
  <w:style w:type="character" w:customStyle="1" w:styleId="InstructionsChar">
    <w:name w:val="Instructions Char"/>
    <w:basedOn w:val="ListParagraphChar"/>
    <w:link w:val="Instructions"/>
    <w:rsid w:val="00372D29"/>
    <w:rPr>
      <w:rFonts w:ascii="Segoe UI" w:hAnsi="Segoe UI" w:cs="Segoe UI"/>
      <w:sz w:val="24"/>
      <w:szCs w:val="24"/>
    </w:rPr>
  </w:style>
  <w:style w:type="paragraph" w:customStyle="1" w:styleId="Key">
    <w:name w:val="Key"/>
    <w:link w:val="KeyChar"/>
    <w:qFormat/>
    <w:rsid w:val="00666913"/>
    <w:pPr>
      <w:numPr>
        <w:numId w:val="9"/>
      </w:numPr>
      <w:spacing w:after="120"/>
      <w:ind w:left="709" w:hanging="421"/>
    </w:pPr>
    <w:rPr>
      <w:rFonts w:ascii="Segoe UI" w:hAnsi="Segoe UI" w:cs="Segoe UI"/>
      <w:sz w:val="24"/>
      <w:szCs w:val="24"/>
    </w:rPr>
  </w:style>
  <w:style w:type="character" w:customStyle="1" w:styleId="ImagesChar">
    <w:name w:val="Images Char"/>
    <w:basedOn w:val="DefaultParagraphFont"/>
    <w:link w:val="Images"/>
    <w:rsid w:val="00236F2D"/>
    <w:rPr>
      <w:rFonts w:ascii="Segoe UI" w:hAnsi="Segoe UI" w:cs="Segoe UI"/>
      <w:noProof/>
      <w:sz w:val="24"/>
      <w:szCs w:val="24"/>
    </w:rPr>
  </w:style>
  <w:style w:type="paragraph" w:customStyle="1" w:styleId="Icon">
    <w:name w:val="Icon"/>
    <w:basedOn w:val="NoSpacing"/>
    <w:link w:val="IconChar"/>
    <w:qFormat/>
    <w:rsid w:val="00195BF3"/>
    <w:pPr>
      <w:jc w:val="both"/>
    </w:pPr>
    <w:rPr>
      <w:noProof/>
    </w:rPr>
  </w:style>
  <w:style w:type="character" w:customStyle="1" w:styleId="KeyChar">
    <w:name w:val="Key Char"/>
    <w:basedOn w:val="InstructionsChar"/>
    <w:link w:val="Key"/>
    <w:rsid w:val="00666913"/>
    <w:rPr>
      <w:rFonts w:ascii="Segoe UI" w:hAnsi="Segoe UI" w:cs="Segoe UI"/>
      <w:sz w:val="24"/>
      <w:szCs w:val="24"/>
    </w:rPr>
  </w:style>
  <w:style w:type="paragraph" w:customStyle="1" w:styleId="Checklist">
    <w:name w:val="Checklist"/>
    <w:basedOn w:val="Icon"/>
    <w:link w:val="ChecklistChar"/>
    <w:qFormat/>
    <w:rsid w:val="00685529"/>
    <w:pPr>
      <w:numPr>
        <w:numId w:val="18"/>
      </w:numPr>
      <w:spacing w:after="240"/>
      <w:ind w:left="714" w:hanging="357"/>
    </w:pPr>
  </w:style>
  <w:style w:type="character" w:customStyle="1" w:styleId="NoSpacingChar">
    <w:name w:val="No Spacing Char"/>
    <w:basedOn w:val="DefaultParagraphFont"/>
    <w:link w:val="NoSpacing"/>
    <w:uiPriority w:val="1"/>
    <w:rsid w:val="00195BF3"/>
    <w:rPr>
      <w:rFonts w:ascii="Segoe UI" w:hAnsi="Segoe UI" w:cs="Segoe UI"/>
      <w:sz w:val="24"/>
      <w:szCs w:val="24"/>
    </w:rPr>
  </w:style>
  <w:style w:type="character" w:customStyle="1" w:styleId="IconChar">
    <w:name w:val="Icon Char"/>
    <w:basedOn w:val="NoSpacingChar"/>
    <w:link w:val="Icon"/>
    <w:rsid w:val="00195BF3"/>
    <w:rPr>
      <w:rFonts w:ascii="Segoe UI" w:hAnsi="Segoe UI" w:cs="Segoe UI"/>
      <w:noProof/>
      <w:sz w:val="24"/>
      <w:szCs w:val="24"/>
    </w:rPr>
  </w:style>
  <w:style w:type="paragraph" w:customStyle="1" w:styleId="Infolist">
    <w:name w:val="Info list"/>
    <w:basedOn w:val="Checklist"/>
    <w:link w:val="InfolistChar"/>
    <w:qFormat/>
    <w:rsid w:val="009074A2"/>
    <w:pPr>
      <w:numPr>
        <w:numId w:val="13"/>
      </w:numPr>
      <w:ind w:left="714" w:hanging="357"/>
      <w:jc w:val="left"/>
    </w:pPr>
  </w:style>
  <w:style w:type="character" w:customStyle="1" w:styleId="ChecklistChar">
    <w:name w:val="Checklist Char"/>
    <w:basedOn w:val="IconChar"/>
    <w:link w:val="Checklist"/>
    <w:rsid w:val="00685529"/>
    <w:rPr>
      <w:rFonts w:ascii="Segoe UI" w:hAnsi="Segoe UI" w:cs="Segoe UI"/>
      <w:noProof/>
      <w:sz w:val="24"/>
      <w:szCs w:val="24"/>
    </w:rPr>
  </w:style>
  <w:style w:type="paragraph" w:customStyle="1" w:styleId="Questionlist">
    <w:name w:val="Question list"/>
    <w:basedOn w:val="Checklist"/>
    <w:link w:val="QuestionlistChar"/>
    <w:qFormat/>
    <w:rsid w:val="00D067E2"/>
    <w:pPr>
      <w:numPr>
        <w:numId w:val="15"/>
      </w:numPr>
    </w:pPr>
  </w:style>
  <w:style w:type="character" w:customStyle="1" w:styleId="InfolistChar">
    <w:name w:val="Info list Char"/>
    <w:basedOn w:val="ChecklistChar"/>
    <w:link w:val="Infolist"/>
    <w:rsid w:val="009074A2"/>
    <w:rPr>
      <w:rFonts w:ascii="Segoe UI" w:hAnsi="Segoe UI" w:cs="Segoe UI"/>
      <w:noProof/>
      <w:sz w:val="24"/>
      <w:szCs w:val="24"/>
    </w:rPr>
  </w:style>
  <w:style w:type="paragraph" w:customStyle="1" w:styleId="Alertlist">
    <w:name w:val="Alert list"/>
    <w:basedOn w:val="Checklist"/>
    <w:link w:val="AlertlistChar"/>
    <w:qFormat/>
    <w:rsid w:val="00D067E2"/>
    <w:pPr>
      <w:numPr>
        <w:numId w:val="16"/>
      </w:numPr>
    </w:pPr>
  </w:style>
  <w:style w:type="character" w:customStyle="1" w:styleId="QuestionlistChar">
    <w:name w:val="Question list Char"/>
    <w:basedOn w:val="ChecklistChar"/>
    <w:link w:val="Questionlist"/>
    <w:rsid w:val="00D067E2"/>
    <w:rPr>
      <w:rFonts w:ascii="Segoe UI" w:hAnsi="Segoe UI" w:cs="Segoe UI"/>
      <w:noProof/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5F3BA7"/>
    <w:pPr>
      <w:spacing w:before="240" w:line="259" w:lineRule="auto"/>
      <w:outlineLvl w:val="9"/>
    </w:pPr>
    <w:rPr>
      <w:bCs w:val="0"/>
      <w:sz w:val="36"/>
      <w:szCs w:val="36"/>
      <w:lang w:val="en-US"/>
    </w:rPr>
  </w:style>
  <w:style w:type="character" w:customStyle="1" w:styleId="AlertlistChar">
    <w:name w:val="Alert list Char"/>
    <w:basedOn w:val="ChecklistChar"/>
    <w:link w:val="Alertlist"/>
    <w:rsid w:val="00D067E2"/>
    <w:rPr>
      <w:rFonts w:ascii="Segoe UI" w:hAnsi="Segoe UI" w:cs="Segoe UI"/>
      <w:noProof/>
      <w:sz w:val="24"/>
      <w:szCs w:val="24"/>
    </w:rPr>
  </w:style>
  <w:style w:type="paragraph" w:styleId="TOC1">
    <w:name w:val="toc 1"/>
    <w:basedOn w:val="Normal"/>
    <w:next w:val="Normal"/>
    <w:autoRedefine/>
    <w:uiPriority w:val="39"/>
    <w:unhideWhenUsed/>
    <w:rsid w:val="005F3BA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5F3BA7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5F3BA7"/>
    <w:pPr>
      <w:spacing w:after="100"/>
      <w:ind w:left="480"/>
    </w:pPr>
  </w:style>
  <w:style w:type="paragraph" w:customStyle="1" w:styleId="Panel">
    <w:name w:val="Panel"/>
    <w:basedOn w:val="Purpose"/>
    <w:link w:val="PanelChar"/>
    <w:qFormat/>
    <w:rsid w:val="00B727C4"/>
    <w:rPr>
      <w:sz w:val="24"/>
      <w:szCs w:val="24"/>
    </w:rPr>
  </w:style>
  <w:style w:type="character" w:customStyle="1" w:styleId="PanelChar">
    <w:name w:val="Panel Char"/>
    <w:basedOn w:val="PurposeChar"/>
    <w:link w:val="Panel"/>
    <w:rsid w:val="00B727C4"/>
    <w:rPr>
      <w:rFonts w:ascii="Segoe UI" w:hAnsi="Segoe UI" w:cs="Segoe UI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706394"/>
    <w:rPr>
      <w:color w:val="605E5C"/>
      <w:shd w:val="clear" w:color="auto" w:fill="E1DFDD"/>
    </w:rPr>
  </w:style>
  <w:style w:type="table" w:customStyle="1" w:styleId="TableGrid0">
    <w:name w:val="TableGrid"/>
    <w:rsid w:val="00DB5572"/>
    <w:pPr>
      <w:spacing w:after="0" w:line="240" w:lineRule="auto"/>
    </w:pPr>
    <w:rPr>
      <w:rFonts w:eastAsiaTheme="minorEastAsia"/>
      <w:kern w:val="2"/>
      <w:sz w:val="24"/>
      <w:szCs w:val="24"/>
      <w:lang w:eastAsia="en-GB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1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5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78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9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8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24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983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56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60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3492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43265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33836979">
                              <w:marLeft w:val="30"/>
                              <w:marRight w:val="75"/>
                              <w:marTop w:val="3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946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695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128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12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19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58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jpg"/><Relationship Id="rId117" Type="http://schemas.openxmlformats.org/officeDocument/2006/relationships/footer" Target="footer1.xml"/><Relationship Id="rId21" Type="http://schemas.openxmlformats.org/officeDocument/2006/relationships/hyperlink" Target="https://www.oxfordhealth.nhs.uk/services/" TargetMode="External"/><Relationship Id="rId42" Type="http://schemas.openxmlformats.org/officeDocument/2006/relationships/image" Target="media/image27.jpg"/><Relationship Id="rId47" Type="http://schemas.openxmlformats.org/officeDocument/2006/relationships/image" Target="media/image32.jpg"/><Relationship Id="rId63" Type="http://schemas.openxmlformats.org/officeDocument/2006/relationships/image" Target="media/image48.jpg"/><Relationship Id="rId68" Type="http://schemas.openxmlformats.org/officeDocument/2006/relationships/image" Target="media/image53.jpg"/><Relationship Id="rId84" Type="http://schemas.openxmlformats.org/officeDocument/2006/relationships/hyperlink" Target="https://www.oxfordhealth.nhs.uk/research/" TargetMode="External"/><Relationship Id="rId89" Type="http://schemas.openxmlformats.org/officeDocument/2006/relationships/image" Target="media/image67.png"/><Relationship Id="rId112" Type="http://schemas.openxmlformats.org/officeDocument/2006/relationships/hyperlink" Target="https://protect-eu.mimecast.com/s/t10QCZ8jBsoAwRZsj3RbX?domain=ico.org.uk/" TargetMode="External"/><Relationship Id="rId16" Type="http://schemas.openxmlformats.org/officeDocument/2006/relationships/image" Target="media/image10.jpg"/><Relationship Id="rId107" Type="http://schemas.openxmlformats.org/officeDocument/2006/relationships/hyperlink" Target="https://www.oxfordhealth.nhs.uk/wp-content/uploads/2020/09/OH-095.20-your-rights-to-your-health-record.pdf" TargetMode="External"/><Relationship Id="rId11" Type="http://schemas.openxmlformats.org/officeDocument/2006/relationships/image" Target="media/image5.jpg"/><Relationship Id="rId32" Type="http://schemas.openxmlformats.org/officeDocument/2006/relationships/image" Target="media/image21.jpeg"/><Relationship Id="rId37" Type="http://schemas.openxmlformats.org/officeDocument/2006/relationships/hyperlink" Target="https://www.legislation.gov.uk/ukpga/2018/12/contents/enacted" TargetMode="External"/><Relationship Id="rId53" Type="http://schemas.openxmlformats.org/officeDocument/2006/relationships/image" Target="media/image38.jpg"/><Relationship Id="rId58" Type="http://schemas.openxmlformats.org/officeDocument/2006/relationships/image" Target="media/image43.jpg"/><Relationship Id="rId74" Type="http://schemas.openxmlformats.org/officeDocument/2006/relationships/hyperlink" Target="https://www.nhs.uk/your-nhs-data-matters/" TargetMode="External"/><Relationship Id="rId79" Type="http://schemas.openxmlformats.org/officeDocument/2006/relationships/image" Target="media/image61.jpg"/><Relationship Id="rId102" Type="http://schemas.openxmlformats.org/officeDocument/2006/relationships/image" Target="media/image74.jpg"/><Relationship Id="rId5" Type="http://schemas.openxmlformats.org/officeDocument/2006/relationships/numbering" Target="numbering.xml"/><Relationship Id="rId90" Type="http://schemas.openxmlformats.org/officeDocument/2006/relationships/hyperlink" Target="https://www.rcpsych.ac.uk/improving-care/ccqi/national-clinical-audits/national-clinical-audit-of-psychosis" TargetMode="External"/><Relationship Id="rId95" Type="http://schemas.openxmlformats.org/officeDocument/2006/relationships/image" Target="media/image70.jpg"/><Relationship Id="rId22" Type="http://schemas.openxmlformats.org/officeDocument/2006/relationships/hyperlink" Target="https://www.oxfordhealth.nhs.uk/services/" TargetMode="External"/><Relationship Id="rId27" Type="http://schemas.openxmlformats.org/officeDocument/2006/relationships/image" Target="media/image16.jpg"/><Relationship Id="rId43" Type="http://schemas.openxmlformats.org/officeDocument/2006/relationships/image" Target="media/image28.png"/><Relationship Id="rId48" Type="http://schemas.openxmlformats.org/officeDocument/2006/relationships/image" Target="media/image33.jpg"/><Relationship Id="rId64" Type="http://schemas.openxmlformats.org/officeDocument/2006/relationships/image" Target="media/image49.jpg"/><Relationship Id="rId69" Type="http://schemas.openxmlformats.org/officeDocument/2006/relationships/image" Target="media/image54.jpg"/><Relationship Id="rId113" Type="http://schemas.openxmlformats.org/officeDocument/2006/relationships/hyperlink" Target="https://protect-eu.mimecast.com/s/OoygC28VmsEW4Gqs2g0s_?domain=twitter.com" TargetMode="External"/><Relationship Id="rId118" Type="http://schemas.openxmlformats.org/officeDocument/2006/relationships/fontTable" Target="fontTable.xml"/><Relationship Id="rId80" Type="http://schemas.openxmlformats.org/officeDocument/2006/relationships/image" Target="media/image62.jpg"/><Relationship Id="rId85" Type="http://schemas.openxmlformats.org/officeDocument/2006/relationships/hyperlink" Target="https://www.oxfordhealth.nhs.uk/research/" TargetMode="External"/><Relationship Id="rId12" Type="http://schemas.openxmlformats.org/officeDocument/2006/relationships/image" Target="media/image6.png"/><Relationship Id="rId17" Type="http://schemas.openxmlformats.org/officeDocument/2006/relationships/hyperlink" Target="http://www.oxfordhealth.nhs.uk" TargetMode="External"/><Relationship Id="rId33" Type="http://schemas.openxmlformats.org/officeDocument/2006/relationships/image" Target="media/image22.png"/><Relationship Id="rId38" Type="http://schemas.openxmlformats.org/officeDocument/2006/relationships/hyperlink" Target="https://www.legislation.gov.uk/ukpga/2018/12/contents/enacted" TargetMode="External"/><Relationship Id="rId59" Type="http://schemas.openxmlformats.org/officeDocument/2006/relationships/image" Target="media/image44.jpg"/><Relationship Id="rId103" Type="http://schemas.openxmlformats.org/officeDocument/2006/relationships/image" Target="media/image75.jpg"/><Relationship Id="rId108" Type="http://schemas.openxmlformats.org/officeDocument/2006/relationships/hyperlink" Target="https://www.oxfordhealth.nhs.uk/wp-content/uploads/2020/09/OH-095.20-your-rights-to-your-health-record.pdf" TargetMode="External"/><Relationship Id="rId54" Type="http://schemas.openxmlformats.org/officeDocument/2006/relationships/image" Target="media/image39.jpg"/><Relationship Id="rId70" Type="http://schemas.openxmlformats.org/officeDocument/2006/relationships/image" Target="media/image55.jpg"/><Relationship Id="rId75" Type="http://schemas.openxmlformats.org/officeDocument/2006/relationships/hyperlink" Target="https://www.nhs.uk/your-nhs-data-matters/" TargetMode="External"/><Relationship Id="rId91" Type="http://schemas.openxmlformats.org/officeDocument/2006/relationships/image" Target="media/image68.png"/><Relationship Id="rId96" Type="http://schemas.openxmlformats.org/officeDocument/2006/relationships/hyperlink" Target="https://transform.england.nhs.uk/information-governance/guidance/records-management-code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23" Type="http://schemas.openxmlformats.org/officeDocument/2006/relationships/hyperlink" Target="https://www.oxfordhealth.nhs.uk/services/" TargetMode="External"/><Relationship Id="rId28" Type="http://schemas.openxmlformats.org/officeDocument/2006/relationships/image" Target="media/image17.jpg"/><Relationship Id="rId49" Type="http://schemas.openxmlformats.org/officeDocument/2006/relationships/image" Target="media/image34.jpg"/><Relationship Id="rId114" Type="http://schemas.openxmlformats.org/officeDocument/2006/relationships/hyperlink" Target="mailto:accessicoinformation@ico.org.uk" TargetMode="External"/><Relationship Id="rId119" Type="http://schemas.openxmlformats.org/officeDocument/2006/relationships/glossaryDocument" Target="glossary/document.xml"/><Relationship Id="rId10" Type="http://schemas.openxmlformats.org/officeDocument/2006/relationships/endnotes" Target="endnotes.xml"/><Relationship Id="rId31" Type="http://schemas.openxmlformats.org/officeDocument/2006/relationships/image" Target="media/image20.jpg"/><Relationship Id="rId44" Type="http://schemas.openxmlformats.org/officeDocument/2006/relationships/image" Target="media/image29.jpg"/><Relationship Id="rId52" Type="http://schemas.openxmlformats.org/officeDocument/2006/relationships/image" Target="media/image37.jpg"/><Relationship Id="rId60" Type="http://schemas.openxmlformats.org/officeDocument/2006/relationships/image" Target="media/image45.jpg"/><Relationship Id="rId65" Type="http://schemas.openxmlformats.org/officeDocument/2006/relationships/image" Target="media/image50.jpg"/><Relationship Id="rId73" Type="http://schemas.openxmlformats.org/officeDocument/2006/relationships/hyperlink" Target="https://www.nhs.uk/your-nhs-data-matters/" TargetMode="External"/><Relationship Id="rId78" Type="http://schemas.openxmlformats.org/officeDocument/2006/relationships/image" Target="media/image60.jpg"/><Relationship Id="rId81" Type="http://schemas.openxmlformats.org/officeDocument/2006/relationships/image" Target="media/image63.jpg"/><Relationship Id="rId86" Type="http://schemas.openxmlformats.org/officeDocument/2006/relationships/hyperlink" Target="https://www.oxfordhealth.nhs.uk/research/" TargetMode="External"/><Relationship Id="rId94" Type="http://schemas.openxmlformats.org/officeDocument/2006/relationships/image" Target="media/image69.jpg"/><Relationship Id="rId99" Type="http://schemas.openxmlformats.org/officeDocument/2006/relationships/image" Target="media/image71.jpg"/><Relationship Id="rId101" Type="http://schemas.openxmlformats.org/officeDocument/2006/relationships/image" Target="media/image73.jp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7.jpg"/><Relationship Id="rId18" Type="http://schemas.openxmlformats.org/officeDocument/2006/relationships/image" Target="media/image11.jpg"/><Relationship Id="rId39" Type="http://schemas.openxmlformats.org/officeDocument/2006/relationships/hyperlink" Target="https://www.legislation.gov.uk/ukpga/2018/12/contents/enacted" TargetMode="External"/><Relationship Id="rId109" Type="http://schemas.openxmlformats.org/officeDocument/2006/relationships/image" Target="media/image77.jpg"/><Relationship Id="rId34" Type="http://schemas.openxmlformats.org/officeDocument/2006/relationships/image" Target="media/image23.jpeg"/><Relationship Id="rId50" Type="http://schemas.openxmlformats.org/officeDocument/2006/relationships/image" Target="media/image35.jpg"/><Relationship Id="rId55" Type="http://schemas.openxmlformats.org/officeDocument/2006/relationships/image" Target="media/image40.jpg"/><Relationship Id="rId76" Type="http://schemas.openxmlformats.org/officeDocument/2006/relationships/image" Target="media/image58.jpeg"/><Relationship Id="rId97" Type="http://schemas.openxmlformats.org/officeDocument/2006/relationships/hyperlink" Target="https://digital.nhs.uk/article/1202/Records-Management-Code-of-Practice-for-Health-and-Social-Care-2016" TargetMode="External"/><Relationship Id="rId104" Type="http://schemas.openxmlformats.org/officeDocument/2006/relationships/hyperlink" Target="https://www.oxfordhealth.nhs.uk/wp-content/uploads/2020/09/OH-095.20-your-rights-to-your-health-record.pdf" TargetMode="External"/><Relationship Id="rId120" Type="http://schemas.openxmlformats.org/officeDocument/2006/relationships/theme" Target="theme/theme1.xml"/><Relationship Id="rId7" Type="http://schemas.openxmlformats.org/officeDocument/2006/relationships/settings" Target="settings.xml"/><Relationship Id="rId71" Type="http://schemas.openxmlformats.org/officeDocument/2006/relationships/image" Target="media/image56.jpg"/><Relationship Id="rId92" Type="http://schemas.openxmlformats.org/officeDocument/2006/relationships/hyperlink" Target="https://www.thamesvalleysurreycarerecords.net/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8.jpg"/><Relationship Id="rId24" Type="http://schemas.openxmlformats.org/officeDocument/2006/relationships/hyperlink" Target="https://www.oxfordhealth.nhs.uk/services/" TargetMode="External"/><Relationship Id="rId40" Type="http://schemas.openxmlformats.org/officeDocument/2006/relationships/hyperlink" Target="https://www.legislation.gov.uk/ukpga/2018/12/contents/enacted" TargetMode="External"/><Relationship Id="rId45" Type="http://schemas.openxmlformats.org/officeDocument/2006/relationships/image" Target="media/image30.jpg"/><Relationship Id="rId66" Type="http://schemas.openxmlformats.org/officeDocument/2006/relationships/image" Target="media/image51.jpg"/><Relationship Id="rId87" Type="http://schemas.openxmlformats.org/officeDocument/2006/relationships/image" Target="media/image66.png"/><Relationship Id="rId110" Type="http://schemas.openxmlformats.org/officeDocument/2006/relationships/image" Target="media/image78.jpg"/><Relationship Id="rId115" Type="http://schemas.openxmlformats.org/officeDocument/2006/relationships/hyperlink" Target="https://ico.org.uk" TargetMode="External"/><Relationship Id="rId61" Type="http://schemas.openxmlformats.org/officeDocument/2006/relationships/image" Target="media/image46.jpg"/><Relationship Id="rId82" Type="http://schemas.openxmlformats.org/officeDocument/2006/relationships/image" Target="media/image64.jpg"/><Relationship Id="rId19" Type="http://schemas.openxmlformats.org/officeDocument/2006/relationships/image" Target="media/image12.jpg"/><Relationship Id="rId14" Type="http://schemas.openxmlformats.org/officeDocument/2006/relationships/image" Target="media/image8.jpg"/><Relationship Id="rId30" Type="http://schemas.openxmlformats.org/officeDocument/2006/relationships/image" Target="media/image19.jpg"/><Relationship Id="rId35" Type="http://schemas.openxmlformats.org/officeDocument/2006/relationships/image" Target="media/image24.png"/><Relationship Id="rId56" Type="http://schemas.openxmlformats.org/officeDocument/2006/relationships/image" Target="media/image41.jpg"/><Relationship Id="rId77" Type="http://schemas.openxmlformats.org/officeDocument/2006/relationships/image" Target="media/image59.jpg"/><Relationship Id="rId100" Type="http://schemas.openxmlformats.org/officeDocument/2006/relationships/image" Target="media/image72.jpg"/><Relationship Id="rId105" Type="http://schemas.openxmlformats.org/officeDocument/2006/relationships/hyperlink" Target="https://www.oxfordhealth.nhs.uk/wp-content/uploads/2020/09/OH-095.20-your-rights-to-your-health-record.pdf" TargetMode="External"/><Relationship Id="rId8" Type="http://schemas.openxmlformats.org/officeDocument/2006/relationships/webSettings" Target="webSettings.xml"/><Relationship Id="rId51" Type="http://schemas.openxmlformats.org/officeDocument/2006/relationships/image" Target="media/image36.jpg"/><Relationship Id="rId72" Type="http://schemas.openxmlformats.org/officeDocument/2006/relationships/image" Target="media/image57.png"/><Relationship Id="rId93" Type="http://schemas.openxmlformats.org/officeDocument/2006/relationships/hyperlink" Target="https://bsw.icb.nhs.uk/about-us/how-we-use-your-information/" TargetMode="External"/><Relationship Id="rId98" Type="http://schemas.openxmlformats.org/officeDocument/2006/relationships/hyperlink" Target="https://digital.nhs.uk/article/1202/Records-Management-Code-of-Practice-for-Health-and-Social-Care-2016" TargetMode="External"/><Relationship Id="rId3" Type="http://schemas.openxmlformats.org/officeDocument/2006/relationships/customXml" Target="../customXml/item3.xml"/><Relationship Id="rId25" Type="http://schemas.openxmlformats.org/officeDocument/2006/relationships/image" Target="media/image14.jpg"/><Relationship Id="rId46" Type="http://schemas.openxmlformats.org/officeDocument/2006/relationships/image" Target="media/image31.jpg"/><Relationship Id="rId67" Type="http://schemas.openxmlformats.org/officeDocument/2006/relationships/image" Target="media/image52.jpg"/><Relationship Id="rId116" Type="http://schemas.openxmlformats.org/officeDocument/2006/relationships/image" Target="media/image80.png"/><Relationship Id="rId20" Type="http://schemas.openxmlformats.org/officeDocument/2006/relationships/image" Target="media/image13.jpg"/><Relationship Id="rId41" Type="http://schemas.openxmlformats.org/officeDocument/2006/relationships/image" Target="media/image26.jpg"/><Relationship Id="rId62" Type="http://schemas.openxmlformats.org/officeDocument/2006/relationships/image" Target="media/image47.jpg"/><Relationship Id="rId83" Type="http://schemas.openxmlformats.org/officeDocument/2006/relationships/image" Target="media/image65.png"/><Relationship Id="rId88" Type="http://schemas.openxmlformats.org/officeDocument/2006/relationships/hyperlink" Target="https://www.oxfordhealth.nhs.uk/research/about/tvs-sde/" TargetMode="External"/><Relationship Id="rId111" Type="http://schemas.openxmlformats.org/officeDocument/2006/relationships/image" Target="media/image79.jpg"/><Relationship Id="rId15" Type="http://schemas.openxmlformats.org/officeDocument/2006/relationships/image" Target="media/image9.jpg"/><Relationship Id="rId36" Type="http://schemas.openxmlformats.org/officeDocument/2006/relationships/image" Target="media/image25.jpg"/><Relationship Id="rId57" Type="http://schemas.openxmlformats.org/officeDocument/2006/relationships/image" Target="media/image42.jpg"/><Relationship Id="rId106" Type="http://schemas.openxmlformats.org/officeDocument/2006/relationships/image" Target="media/image7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m.bowes\Downloads\OHFT%20Newsletter%20Template%20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507E009CBBB499CB18EDEC614DB34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5EEFE1-3962-4A17-A63E-75FD1A0B9A70}"/>
      </w:docPartPr>
      <w:docPartBody>
        <w:p w:rsidR="00B25A4A" w:rsidRDefault="00B25A4A">
          <w:pPr>
            <w:pStyle w:val="6507E009CBBB499CB18EDEC614DB3410"/>
          </w:pPr>
          <w:r w:rsidRPr="00B30C9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A4A"/>
    <w:rsid w:val="00016646"/>
    <w:rsid w:val="00053E44"/>
    <w:rsid w:val="00106ADE"/>
    <w:rsid w:val="00247A6D"/>
    <w:rsid w:val="0031062C"/>
    <w:rsid w:val="00B25A4A"/>
    <w:rsid w:val="00BA5D08"/>
    <w:rsid w:val="00D1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6507E009CBBB499CB18EDEC614DB3410">
    <w:name w:val="6507E009CBBB499CB18EDEC614DB34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15E636180E7C4F9E3B85E3F36040BB" ma:contentTypeVersion="15" ma:contentTypeDescription="Create a new document." ma:contentTypeScope="" ma:versionID="0a9bc1879b1dca9f258fb8a69c5f975e">
  <xsd:schema xmlns:xsd="http://www.w3.org/2001/XMLSchema" xmlns:xs="http://www.w3.org/2001/XMLSchema" xmlns:p="http://schemas.microsoft.com/office/2006/metadata/properties" xmlns:ns2="aba9ab34-a534-423a-9118-6dff01a44346" xmlns:ns3="d6b449bd-d4de-4697-96f1-f41ec8ad0c00" targetNamespace="http://schemas.microsoft.com/office/2006/metadata/properties" ma:root="true" ma:fieldsID="f3bb43a531245ed5b899c5bc1c9946fe" ns2:_="" ns3:_="">
    <xsd:import namespace="aba9ab34-a534-423a-9118-6dff01a44346"/>
    <xsd:import namespace="d6b449bd-d4de-4697-96f1-f41ec8ad0c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9ab34-a534-423a-9118-6dff01a44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4a7f632-737e-4a6a-9614-2616474817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449bd-d4de-4697-96f1-f41ec8ad0c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>
    <SharedWithUsers xmlns="d6b449bd-d4de-4697-96f1-f41ec8ad0c00">
      <UserInfo>
        <DisplayName>Nolan Emily (RNU) Oxford Health</DisplayName>
        <AccountId>28</AccountId>
        <AccountType/>
      </UserInfo>
      <UserInfo>
        <DisplayName>Crabtree Martin (RNU) Oxford Health</DisplayName>
        <AccountId>48</AccountId>
        <AccountType/>
      </UserInfo>
      <UserInfo>
        <DisplayName>Bowes Tim (RNU) Oxford Health</DisplayName>
        <AccountId>6</AccountId>
        <AccountType/>
      </UserInfo>
      <UserInfo>
        <DisplayName>Hedges1 Davina (RNU) Oxford Health</DisplayName>
        <AccountId>1538</AccountId>
        <AccountType/>
      </UserInfo>
    </SharedWithUsers>
    <lcf76f155ced4ddcb4097134ff3c332f xmlns="aba9ab34-a534-423a-9118-6dff01a4434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1ECC8F-1956-4E3C-BFD4-7E458758E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9ab34-a534-423a-9118-6dff01a44346"/>
    <ds:schemaRef ds:uri="d6b449bd-d4de-4697-96f1-f41ec8ad0c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32C835-1594-4DFE-AD8D-83C3A3CAF4DC}">
  <ds:schemaRefs>
    <ds:schemaRef ds:uri="http://schemas.microsoft.com/office/2006/metadata/properties"/>
    <ds:schemaRef ds:uri="d6b449bd-d4de-4697-96f1-f41ec8ad0c00"/>
    <ds:schemaRef ds:uri="aba9ab34-a534-423a-9118-6dff01a44346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CF7FEE6-1427-4652-BF5F-60D1E8480DE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BBA347E-DEBD-4D54-8745-49E037B0ED2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OHFT Newsletter Template (2).dotx</Template>
  <TotalTime>84</TotalTime>
  <Pages>26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Health NHS Foundation Trust</Company>
  <LinksUpToDate>false</LinksUpToDate>
  <CharactersWithSpaces>10816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Privacy Notice</dc:title>
  <dc:creator>Bowes Tim (RNU) Oxford Health</dc:creator>
  <cp:keywords>letter</cp:keywords>
  <cp:lastModifiedBy>Hamilton Laura (RNU) Oxford Health</cp:lastModifiedBy>
  <cp:revision>33</cp:revision>
  <dcterms:created xsi:type="dcterms:W3CDTF">2026-06-26T13:59:00Z</dcterms:created>
  <dcterms:modified xsi:type="dcterms:W3CDTF">2026-06-29T15:35:00Z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0x0101009715E636180E7C4F9E3B85E3F36040BB</vt:lpwstr>
  </property>
  <property fmtid="{D5CDD505-2E9C-101B-9397-08002B2CF9AE}" pid="3" name="Order">
    <vt:r8>1300</vt:r8>
  </property>
  <property fmtid="{D5CDD505-2E9C-101B-9397-08002B2CF9AE}" pid="4" name="xd_Signature">
    <vt:bool>false</vt:bool>
  </property>
  <property fmtid="{D5CDD505-2E9C-101B-9397-08002B2CF9AE}" pid="5" name="_ColorTag">
    <vt:lpwstr/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ColorHex">
    <vt:lpwstr/>
  </property>
  <property fmtid="{D5CDD505-2E9C-101B-9397-08002B2CF9AE}" pid="10" name="_Emoji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MediaServiceImageTags">
    <vt:lpwstr/>
  </property>
</Properties>
</file>