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DCCD" w14:textId="77777777" w:rsidR="00C14989" w:rsidRPr="000508E8" w:rsidRDefault="00233FF1" w:rsidP="00233FF1">
      <w:pPr>
        <w:pStyle w:val="Logotype"/>
        <w:rPr>
          <w:noProof w:val="0"/>
        </w:rPr>
      </w:pPr>
      <w:bookmarkStart w:id="0" w:name="_Hlk518292058"/>
      <w:bookmarkEnd w:id="0"/>
      <w:r w:rsidRPr="000508E8">
        <w:drawing>
          <wp:inline distT="0" distB="0" distL="0" distR="0" wp14:anchorId="60C9CA40" wp14:editId="3860E9A5">
            <wp:extent cx="1565741" cy="771525"/>
            <wp:effectExtent l="0" t="0" r="0" b="0"/>
            <wp:docPr id="2" name="Picture 2" descr="Oxford Health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xford Health NHS Foundation Trust logo"/>
                    <pic:cNvPicPr/>
                  </pic:nvPicPr>
                  <pic:blipFill>
                    <a:blip r:embed="rId11">
                      <a:extLst>
                        <a:ext uri="{28A0092B-C50C-407E-A947-70E740481C1C}">
                          <a14:useLocalDpi xmlns:a14="http://schemas.microsoft.com/office/drawing/2010/main" val="0"/>
                        </a:ext>
                      </a:extLst>
                    </a:blip>
                    <a:stretch>
                      <a:fillRect/>
                    </a:stretch>
                  </pic:blipFill>
                  <pic:spPr>
                    <a:xfrm>
                      <a:off x="0" y="0"/>
                      <a:ext cx="1607160" cy="791935"/>
                    </a:xfrm>
                    <a:prstGeom prst="rect">
                      <a:avLst/>
                    </a:prstGeom>
                  </pic:spPr>
                </pic:pic>
              </a:graphicData>
            </a:graphic>
          </wp:inline>
        </w:drawing>
      </w:r>
    </w:p>
    <w:p w14:paraId="497481AF" w14:textId="77777777" w:rsidR="00C14989" w:rsidRPr="000508E8" w:rsidRDefault="00C14989" w:rsidP="00C14989">
      <w:pPr>
        <w:pStyle w:val="Logotype"/>
        <w:jc w:val="left"/>
        <w:rPr>
          <w:rFonts w:ascii="Segoe UI" w:hAnsi="Segoe UI" w:cs="Segoe UI"/>
          <w:b/>
          <w:noProof w:val="0"/>
          <w:sz w:val="2"/>
          <w:szCs w:val="18"/>
        </w:rPr>
      </w:pPr>
    </w:p>
    <w:p w14:paraId="159FEEEB" w14:textId="2326E497" w:rsidR="00323D98" w:rsidRPr="009554FC" w:rsidRDefault="009554FC" w:rsidP="00214FF8">
      <w:pPr>
        <w:pStyle w:val="Servicename"/>
      </w:pPr>
      <w:r w:rsidRPr="009554FC">
        <w:t>Oxford Heath NHS Foundation Trust</w:t>
      </w:r>
    </w:p>
    <w:sdt>
      <w:sdtPr>
        <w:alias w:val="Title"/>
        <w:tag w:val=""/>
        <w:id w:val="992296383"/>
        <w:placeholder>
          <w:docPart w:val="6507E009CBBB499CB18EDEC614DB3410"/>
        </w:placeholder>
        <w:dataBinding w:prefixMappings="xmlns:ns0='http://purl.org/dc/elements/1.1/' xmlns:ns1='http://schemas.openxmlformats.org/package/2006/metadata/core-properties' " w:xpath="/ns1:coreProperties[1]/ns0:title[1]" w:storeItemID="{6C3C8BC8-F283-45AE-878A-BAB7291924A1}"/>
        <w:text/>
      </w:sdtPr>
      <w:sdtEndPr/>
      <w:sdtContent>
        <w:p w14:paraId="339D66C4" w14:textId="0B9A5F97" w:rsidR="00323D98" w:rsidRDefault="009554FC" w:rsidP="00214FF8">
          <w:pPr>
            <w:pStyle w:val="Title"/>
          </w:pPr>
          <w:r w:rsidRPr="00DB5572">
            <w:t>Privacy Notice</w:t>
          </w:r>
        </w:p>
      </w:sdtContent>
    </w:sdt>
    <w:tbl>
      <w:tblPr>
        <w:tblStyle w:val="TableGrid0"/>
        <w:tblW w:w="15593" w:type="dxa"/>
        <w:tblInd w:w="-5" w:type="dxa"/>
        <w:tblLayout w:type="fixed"/>
        <w:tblCellMar>
          <w:right w:w="38" w:type="dxa"/>
        </w:tblCellMar>
        <w:tblLook w:val="04A0" w:firstRow="1" w:lastRow="0" w:firstColumn="1" w:lastColumn="0" w:noHBand="0" w:noVBand="1"/>
      </w:tblPr>
      <w:tblGrid>
        <w:gridCol w:w="3828"/>
        <w:gridCol w:w="11765"/>
      </w:tblGrid>
      <w:tr w:rsidR="00DB5572" w:rsidRPr="009B4895" w14:paraId="3A78A9E6" w14:textId="77777777" w:rsidTr="0000089D">
        <w:trPr>
          <w:trHeight w:val="1191"/>
        </w:trPr>
        <w:tc>
          <w:tcPr>
            <w:tcW w:w="3828" w:type="dxa"/>
            <w:tcBorders>
              <w:top w:val="single" w:sz="4" w:space="0" w:color="000000"/>
              <w:left w:val="single" w:sz="4" w:space="0" w:color="000000"/>
              <w:bottom w:val="single" w:sz="4" w:space="0" w:color="000000"/>
              <w:right w:val="single" w:sz="4" w:space="0" w:color="000000"/>
            </w:tcBorders>
            <w:vAlign w:val="center"/>
          </w:tcPr>
          <w:p w14:paraId="376FEFDF" w14:textId="77777777" w:rsidR="00DB5572" w:rsidRPr="009B4895" w:rsidRDefault="00DB5572" w:rsidP="0000089D">
            <w:pPr>
              <w:jc w:val="center"/>
            </w:pPr>
            <w:r w:rsidRPr="009B4895">
              <w:rPr>
                <w:noProof/>
              </w:rPr>
              <w:drawing>
                <wp:inline distT="0" distB="0" distL="0" distR="0" wp14:anchorId="3B00BD26" wp14:editId="0199BC20">
                  <wp:extent cx="1490776" cy="721360"/>
                  <wp:effectExtent l="0" t="0" r="0" b="2540"/>
                  <wp:docPr id="71" name="Picture 71" descr="A black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71" name="Picture 71" descr="A black and blue logo&#10;&#10;AI-generated content may be incorrect."/>
                          <pic:cNvPicPr/>
                        </pic:nvPicPr>
                        <pic:blipFill>
                          <a:blip r:embed="rId12"/>
                          <a:stretch>
                            <a:fillRect/>
                          </a:stretch>
                        </pic:blipFill>
                        <pic:spPr>
                          <a:xfrm>
                            <a:off x="0" y="0"/>
                            <a:ext cx="1511722" cy="73149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C521B5F" w14:textId="77777777" w:rsidR="00DB5572" w:rsidRPr="00575A46" w:rsidRDefault="00DB5572" w:rsidP="00E31EF3">
            <w:pPr>
              <w:pStyle w:val="Heading1"/>
            </w:pPr>
            <w:r w:rsidRPr="00575A46">
              <w:t xml:space="preserve">What is Oxford Health?  </w:t>
            </w:r>
          </w:p>
          <w:p w14:paraId="54F0F1CA" w14:textId="77777777" w:rsidR="00DB5572" w:rsidRPr="009B4895" w:rsidRDefault="00DB5572" w:rsidP="0000089D">
            <w:r w:rsidRPr="009B4895">
              <w:t xml:space="preserve"> </w:t>
            </w:r>
          </w:p>
        </w:tc>
      </w:tr>
      <w:tr w:rsidR="00DB5572" w:rsidRPr="009B4895" w14:paraId="1849C3CC" w14:textId="77777777" w:rsidTr="0000089D">
        <w:trPr>
          <w:trHeight w:val="1657"/>
        </w:trPr>
        <w:tc>
          <w:tcPr>
            <w:tcW w:w="3828" w:type="dxa"/>
            <w:tcBorders>
              <w:top w:val="single" w:sz="4" w:space="0" w:color="000000"/>
              <w:left w:val="single" w:sz="4" w:space="0" w:color="000000"/>
              <w:bottom w:val="single" w:sz="4" w:space="0" w:color="000000"/>
              <w:right w:val="single" w:sz="4" w:space="0" w:color="000000"/>
            </w:tcBorders>
            <w:vAlign w:val="center"/>
          </w:tcPr>
          <w:p w14:paraId="421ABC63" w14:textId="77777777" w:rsidR="00DB5572" w:rsidRPr="009B4895" w:rsidRDefault="00DB5572" w:rsidP="0000089D">
            <w:pPr>
              <w:jc w:val="center"/>
            </w:pPr>
            <w:r w:rsidRPr="009B4895">
              <w:rPr>
                <w:noProof/>
              </w:rPr>
              <w:drawing>
                <wp:inline distT="0" distB="0" distL="0" distR="0" wp14:anchorId="1298FB84" wp14:editId="67117C10">
                  <wp:extent cx="1085850" cy="1022350"/>
                  <wp:effectExtent l="0" t="0" r="0" b="0"/>
                  <wp:docPr id="73" name="Picture 73" descr="A group of people in uniform&#10;&#10;AI-generated content may be incorrect."/>
                  <wp:cNvGraphicFramePr/>
                  <a:graphic xmlns:a="http://schemas.openxmlformats.org/drawingml/2006/main">
                    <a:graphicData uri="http://schemas.openxmlformats.org/drawingml/2006/picture">
                      <pic:pic xmlns:pic="http://schemas.openxmlformats.org/drawingml/2006/picture">
                        <pic:nvPicPr>
                          <pic:cNvPr id="73" name="Picture 73" descr="A group of people in uniform&#10;&#10;AI-generated content may be incorrect."/>
                          <pic:cNvPicPr/>
                        </pic:nvPicPr>
                        <pic:blipFill>
                          <a:blip r:embed="rId13"/>
                          <a:stretch>
                            <a:fillRect/>
                          </a:stretch>
                        </pic:blipFill>
                        <pic:spPr>
                          <a:xfrm>
                            <a:off x="0" y="0"/>
                            <a:ext cx="1085850" cy="10223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6BA0805" w14:textId="77777777" w:rsidR="00DB5572" w:rsidRPr="009B4895" w:rsidRDefault="00DB5572" w:rsidP="0000089D">
            <w:r w:rsidRPr="009B4895">
              <w:t xml:space="preserve">Oxford Health is an NHS Foundation Trust. </w:t>
            </w:r>
          </w:p>
          <w:p w14:paraId="79D26A6D" w14:textId="77777777" w:rsidR="00DB5572" w:rsidRPr="009B4895" w:rsidRDefault="00DB5572" w:rsidP="0000089D">
            <w:r w:rsidRPr="009B4895">
              <w:t xml:space="preserve"> </w:t>
            </w:r>
          </w:p>
        </w:tc>
      </w:tr>
      <w:tr w:rsidR="00DB5572" w:rsidRPr="009B4895" w14:paraId="58D0589D" w14:textId="77777777" w:rsidTr="0000089D">
        <w:trPr>
          <w:trHeight w:val="1690"/>
        </w:trPr>
        <w:tc>
          <w:tcPr>
            <w:tcW w:w="3828" w:type="dxa"/>
            <w:tcBorders>
              <w:top w:val="single" w:sz="4" w:space="0" w:color="000000"/>
              <w:left w:val="single" w:sz="4" w:space="0" w:color="000000"/>
              <w:bottom w:val="single" w:sz="4" w:space="0" w:color="000000"/>
              <w:right w:val="single" w:sz="4" w:space="0" w:color="000000"/>
            </w:tcBorders>
            <w:vAlign w:val="center"/>
          </w:tcPr>
          <w:p w14:paraId="60E927AC" w14:textId="77777777" w:rsidR="00DB5572" w:rsidRPr="009B4895" w:rsidRDefault="00DB5572" w:rsidP="0000089D">
            <w:pPr>
              <w:jc w:val="center"/>
            </w:pPr>
            <w:r w:rsidRPr="009B4895">
              <w:rPr>
                <w:noProof/>
              </w:rPr>
              <w:drawing>
                <wp:inline distT="0" distB="0" distL="0" distR="0" wp14:anchorId="17DA582C" wp14:editId="24D14F40">
                  <wp:extent cx="1079119" cy="1045210"/>
                  <wp:effectExtent l="0" t="0" r="0" b="0"/>
                  <wp:docPr id="75" name="Picture 75" descr="A group of people in different uniforms&#10;&#10;AI-generated content may be incorrect."/>
                  <wp:cNvGraphicFramePr/>
                  <a:graphic xmlns:a="http://schemas.openxmlformats.org/drawingml/2006/main">
                    <a:graphicData uri="http://schemas.openxmlformats.org/drawingml/2006/picture">
                      <pic:pic xmlns:pic="http://schemas.openxmlformats.org/drawingml/2006/picture">
                        <pic:nvPicPr>
                          <pic:cNvPr id="75" name="Picture 75" descr="A group of people in different uniforms&#10;&#10;AI-generated content may be incorrect."/>
                          <pic:cNvPicPr/>
                        </pic:nvPicPr>
                        <pic:blipFill>
                          <a:blip r:embed="rId14"/>
                          <a:stretch>
                            <a:fillRect/>
                          </a:stretch>
                        </pic:blipFill>
                        <pic:spPr>
                          <a:xfrm>
                            <a:off x="0" y="0"/>
                            <a:ext cx="1079119" cy="104521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BA3E505" w14:textId="77777777" w:rsidR="00DB5572" w:rsidRPr="009B4895" w:rsidRDefault="00DB5572" w:rsidP="0000089D">
            <w:r w:rsidRPr="009B4895">
              <w:t xml:space="preserve">We help people with their health care.  </w:t>
            </w:r>
          </w:p>
          <w:p w14:paraId="0995F478" w14:textId="77777777" w:rsidR="00DB5572" w:rsidRPr="009B4895" w:rsidRDefault="00DB5572" w:rsidP="0000089D">
            <w:r w:rsidRPr="009B4895">
              <w:t xml:space="preserve"> </w:t>
            </w:r>
          </w:p>
        </w:tc>
      </w:tr>
      <w:tr w:rsidR="00DB5572" w:rsidRPr="009B4895" w14:paraId="170A19F6" w14:textId="77777777" w:rsidTr="0000089D">
        <w:trPr>
          <w:trHeight w:val="2579"/>
        </w:trPr>
        <w:tc>
          <w:tcPr>
            <w:tcW w:w="3828" w:type="dxa"/>
            <w:tcBorders>
              <w:top w:val="single" w:sz="4" w:space="0" w:color="000000"/>
              <w:left w:val="single" w:sz="4" w:space="0" w:color="000000"/>
              <w:bottom w:val="single" w:sz="4" w:space="0" w:color="000000"/>
              <w:right w:val="single" w:sz="4" w:space="0" w:color="000000"/>
            </w:tcBorders>
            <w:vAlign w:val="center"/>
          </w:tcPr>
          <w:p w14:paraId="4BE461A4" w14:textId="77777777" w:rsidR="00DB5572" w:rsidRPr="009B4895" w:rsidRDefault="00DB5572" w:rsidP="0000089D">
            <w:pPr>
              <w:jc w:val="center"/>
            </w:pPr>
            <w:r w:rsidRPr="009B4895">
              <w:rPr>
                <w:noProof/>
              </w:rPr>
              <w:drawing>
                <wp:inline distT="0" distB="0" distL="0" distR="0" wp14:anchorId="641CD25D" wp14:editId="10AF2DCE">
                  <wp:extent cx="1200150" cy="1607185"/>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5"/>
                          <a:stretch>
                            <a:fillRect/>
                          </a:stretch>
                        </pic:blipFill>
                        <pic:spPr>
                          <a:xfrm>
                            <a:off x="0" y="0"/>
                            <a:ext cx="1209536" cy="1619754"/>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382ABEB" w14:textId="77777777" w:rsidR="00DB5572" w:rsidRPr="009B4895" w:rsidRDefault="00DB5572" w:rsidP="0000089D">
            <w:r w:rsidRPr="009B4895">
              <w:t xml:space="preserve">We are registered with the Information Commissioner’s Office (ICO) to use information about the people we work with under the Data Protection Act 2018 and our registration number is Z1411013.  </w:t>
            </w:r>
          </w:p>
        </w:tc>
      </w:tr>
      <w:tr w:rsidR="00DB5572" w:rsidRPr="009B4895" w14:paraId="0A318832" w14:textId="77777777" w:rsidTr="0000089D">
        <w:trPr>
          <w:trHeight w:val="1748"/>
        </w:trPr>
        <w:tc>
          <w:tcPr>
            <w:tcW w:w="3828" w:type="dxa"/>
            <w:tcBorders>
              <w:top w:val="single" w:sz="4" w:space="0" w:color="000000"/>
              <w:left w:val="single" w:sz="4" w:space="0" w:color="000000"/>
              <w:bottom w:val="single" w:sz="4" w:space="0" w:color="000000"/>
              <w:right w:val="single" w:sz="4" w:space="0" w:color="000000"/>
            </w:tcBorders>
            <w:vAlign w:val="center"/>
          </w:tcPr>
          <w:p w14:paraId="79929FB2" w14:textId="77777777" w:rsidR="00DB5572" w:rsidRPr="009B4895" w:rsidRDefault="00DB5572" w:rsidP="0000089D">
            <w:pPr>
              <w:jc w:val="center"/>
            </w:pPr>
            <w:r w:rsidRPr="009B4895">
              <w:rPr>
                <w:noProof/>
              </w:rPr>
              <w:drawing>
                <wp:inline distT="0" distB="0" distL="0" distR="0" wp14:anchorId="015A4505" wp14:editId="0CDA1123">
                  <wp:extent cx="1079500" cy="1079500"/>
                  <wp:effectExtent l="0" t="0" r="0" b="0"/>
                  <wp:docPr id="167" name="Picture 167" descr="A person holding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67" name="Picture 167" descr="A person holding a piece of paper&#10;&#10;AI-generated content may be incorrect."/>
                          <pic:cNvPicPr/>
                        </pic:nvPicPr>
                        <pic:blipFill>
                          <a:blip r:embed="rId16"/>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BA60778" w14:textId="30AAC679" w:rsidR="00F83B3E" w:rsidRDefault="00F83B3E" w:rsidP="00E31EF3">
            <w:pPr>
              <w:ind w:left="139"/>
            </w:pPr>
            <w:r>
              <w:t>R</w:t>
            </w:r>
            <w:r w:rsidR="00DB5572" w:rsidRPr="009B4895">
              <w:t xml:space="preserve">ead more about Oxford Health here:    </w:t>
            </w:r>
          </w:p>
          <w:p w14:paraId="3003506F" w14:textId="0BCF1D1D" w:rsidR="00DB5572" w:rsidRPr="009B4895" w:rsidRDefault="00F83B3E" w:rsidP="00E31EF3">
            <w:pPr>
              <w:ind w:left="139"/>
            </w:pPr>
            <w:hyperlink r:id="rId17" w:history="1">
              <w:r w:rsidRPr="002C0D33">
                <w:rPr>
                  <w:rStyle w:val="Hyperlink"/>
                </w:rPr>
                <w:t>www.oxfordhealth.nhs.uk</w:t>
              </w:r>
            </w:hyperlink>
          </w:p>
        </w:tc>
      </w:tr>
      <w:tr w:rsidR="00DB5572" w:rsidRPr="009B4895" w14:paraId="0D200C82" w14:textId="77777777" w:rsidTr="0000089D">
        <w:trPr>
          <w:trHeight w:val="1695"/>
        </w:trPr>
        <w:tc>
          <w:tcPr>
            <w:tcW w:w="3828" w:type="dxa"/>
            <w:tcBorders>
              <w:top w:val="single" w:sz="4" w:space="0" w:color="000000"/>
              <w:left w:val="single" w:sz="4" w:space="0" w:color="000000"/>
              <w:bottom w:val="single" w:sz="4" w:space="0" w:color="000000"/>
              <w:right w:val="single" w:sz="4" w:space="0" w:color="000000"/>
            </w:tcBorders>
            <w:vAlign w:val="center"/>
          </w:tcPr>
          <w:p w14:paraId="29429FC9" w14:textId="77777777" w:rsidR="00DB5572" w:rsidRPr="009B4895" w:rsidRDefault="00DB5572" w:rsidP="0000089D">
            <w:pPr>
              <w:jc w:val="center"/>
            </w:pPr>
            <w:r w:rsidRPr="009B4895">
              <w:rPr>
                <w:noProof/>
              </w:rPr>
              <w:drawing>
                <wp:inline distT="0" distB="0" distL="0" distR="0" wp14:anchorId="1DA48582" wp14:editId="4BA2907C">
                  <wp:extent cx="1093121" cy="1009879"/>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8"/>
                          <a:stretch>
                            <a:fillRect/>
                          </a:stretch>
                        </pic:blipFill>
                        <pic:spPr>
                          <a:xfrm>
                            <a:off x="0" y="0"/>
                            <a:ext cx="1095180" cy="1011781"/>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E772DAD" w14:textId="697E3B1D" w:rsidR="00DB5572" w:rsidRPr="009B4895" w:rsidRDefault="00DB5572" w:rsidP="00E31EF3">
            <w:r w:rsidRPr="009B4895">
              <w:t xml:space="preserve">Our services are at community bases, hospitals, clinics, and people’s home.  </w:t>
            </w:r>
          </w:p>
        </w:tc>
      </w:tr>
      <w:tr w:rsidR="00DB5572" w:rsidRPr="009B4895" w14:paraId="71769EEB" w14:textId="77777777" w:rsidTr="0000089D">
        <w:trPr>
          <w:trHeight w:val="1671"/>
        </w:trPr>
        <w:tc>
          <w:tcPr>
            <w:tcW w:w="3828" w:type="dxa"/>
            <w:tcBorders>
              <w:top w:val="single" w:sz="4" w:space="0" w:color="000000"/>
              <w:left w:val="single" w:sz="4" w:space="0" w:color="000000"/>
              <w:bottom w:val="single" w:sz="4" w:space="0" w:color="000000"/>
              <w:right w:val="single" w:sz="4" w:space="0" w:color="000000"/>
            </w:tcBorders>
            <w:vAlign w:val="center"/>
          </w:tcPr>
          <w:p w14:paraId="218C95B8" w14:textId="77777777" w:rsidR="00DB5572" w:rsidRPr="009B4895" w:rsidRDefault="00DB5572" w:rsidP="0000089D">
            <w:pPr>
              <w:jc w:val="center"/>
            </w:pPr>
            <w:r w:rsidRPr="009B4895">
              <w:rPr>
                <w:noProof/>
              </w:rPr>
              <w:drawing>
                <wp:inline distT="0" distB="0" distL="0" distR="0" wp14:anchorId="368DD118" wp14:editId="24D018C0">
                  <wp:extent cx="1078865" cy="1032624"/>
                  <wp:effectExtent l="0" t="0" r="0" b="0"/>
                  <wp:docPr id="171" name="Picture 171" descr="A person in wheelchair pointing at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71" name="Picture 171" descr="A person in wheelchair pointing at a house&#10;&#10;AI-generated content may be incorrect."/>
                          <pic:cNvPicPr/>
                        </pic:nvPicPr>
                        <pic:blipFill>
                          <a:blip r:embed="rId19"/>
                          <a:stretch>
                            <a:fillRect/>
                          </a:stretch>
                        </pic:blipFill>
                        <pic:spPr>
                          <a:xfrm>
                            <a:off x="0" y="0"/>
                            <a:ext cx="1078865" cy="1032624"/>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24F2621" w14:textId="2A84D9AF" w:rsidR="00DB5572" w:rsidRPr="009B4895" w:rsidRDefault="00DB5572" w:rsidP="00E31EF3">
            <w:r w:rsidRPr="009B4895">
              <w:t xml:space="preserve">We focus on delivering care as close to somebody’s home as possible.  </w:t>
            </w:r>
          </w:p>
        </w:tc>
      </w:tr>
      <w:tr w:rsidR="00DB5572" w:rsidRPr="009B4895" w14:paraId="1340DE35" w14:textId="77777777" w:rsidTr="0000089D">
        <w:trPr>
          <w:trHeight w:val="1412"/>
        </w:trPr>
        <w:tc>
          <w:tcPr>
            <w:tcW w:w="3828" w:type="dxa"/>
            <w:tcBorders>
              <w:top w:val="single" w:sz="4" w:space="0" w:color="000000"/>
              <w:left w:val="single" w:sz="4" w:space="0" w:color="000000"/>
              <w:bottom w:val="single" w:sz="4" w:space="0" w:color="000000"/>
              <w:right w:val="single" w:sz="4" w:space="0" w:color="000000"/>
            </w:tcBorders>
            <w:vAlign w:val="center"/>
          </w:tcPr>
          <w:p w14:paraId="6EBBA2E4" w14:textId="77777777" w:rsidR="00DB5572" w:rsidRPr="009B4895" w:rsidRDefault="00DB5572" w:rsidP="0000089D">
            <w:pPr>
              <w:jc w:val="center"/>
            </w:pPr>
            <w:r w:rsidRPr="009B4895">
              <w:rPr>
                <w:noProof/>
              </w:rPr>
              <w:drawing>
                <wp:inline distT="0" distB="0" distL="0" distR="0" wp14:anchorId="58408789" wp14:editId="3E9C6F4E">
                  <wp:extent cx="1078865" cy="74596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0"/>
                          <a:stretch>
                            <a:fillRect/>
                          </a:stretch>
                        </pic:blipFill>
                        <pic:spPr>
                          <a:xfrm>
                            <a:off x="0" y="0"/>
                            <a:ext cx="1078865" cy="74596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F64F90B" w14:textId="77777777" w:rsidR="00DB5572" w:rsidRPr="009B4895" w:rsidRDefault="00DB5572" w:rsidP="0000089D">
            <w:r w:rsidRPr="009B4895">
              <w:t xml:space="preserve">For information on all our services please visit our website. Here is the link:  </w:t>
            </w:r>
          </w:p>
          <w:p w14:paraId="4FB2EA58" w14:textId="77777777" w:rsidR="00DB5572" w:rsidRPr="009B4895" w:rsidRDefault="00DB5572" w:rsidP="0000089D">
            <w:hyperlink r:id="rId21">
              <w:r w:rsidRPr="009B4895">
                <w:rPr>
                  <w:color w:val="0000FF"/>
                  <w:u w:val="single" w:color="0000FF"/>
                </w:rPr>
                <w:t>https://www.oxfordhealth.nhs.uk/services</w:t>
              </w:r>
            </w:hyperlink>
            <w:hyperlink r:id="rId22">
              <w:r w:rsidRPr="009B4895">
                <w:rPr>
                  <w:color w:val="0000FF"/>
                  <w:u w:val="single" w:color="0000FF"/>
                </w:rPr>
                <w:t>/</w:t>
              </w:r>
            </w:hyperlink>
            <w:hyperlink r:id="rId23">
              <w:r w:rsidRPr="009B4895">
                <w:rPr>
                  <w:color w:val="FF0000"/>
                </w:rPr>
                <w:t xml:space="preserve"> </w:t>
              </w:r>
            </w:hyperlink>
            <w:hyperlink r:id="rId24">
              <w:r w:rsidRPr="009B4895">
                <w:t xml:space="preserve"> </w:t>
              </w:r>
            </w:hyperlink>
          </w:p>
          <w:p w14:paraId="1DD51986" w14:textId="77777777" w:rsidR="00DB5572" w:rsidRPr="009B4895" w:rsidRDefault="00DB5572" w:rsidP="0000089D">
            <w:r w:rsidRPr="009B4895">
              <w:t xml:space="preserve"> </w:t>
            </w:r>
          </w:p>
        </w:tc>
      </w:tr>
      <w:tr w:rsidR="00DB5572" w:rsidRPr="009B4895" w14:paraId="395D3039" w14:textId="77777777" w:rsidTr="0000089D">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3A995765" w14:textId="77777777" w:rsidR="00DB5572" w:rsidRPr="009B4895" w:rsidRDefault="00DB5572" w:rsidP="0000089D">
            <w:pPr>
              <w:jc w:val="center"/>
            </w:pPr>
            <w:r w:rsidRPr="009B4895">
              <w:rPr>
                <w:noProof/>
              </w:rPr>
              <w:drawing>
                <wp:inline distT="0" distB="0" distL="0" distR="0" wp14:anchorId="1266E9B1" wp14:editId="5E523798">
                  <wp:extent cx="1079297" cy="1334770"/>
                  <wp:effectExtent l="0" t="0" r="0" b="0"/>
                  <wp:docPr id="265" name="Picture 265" descr="A person in a pink shirt&#10;&#10;AI-generated content may be incorrect."/>
                  <wp:cNvGraphicFramePr/>
                  <a:graphic xmlns:a="http://schemas.openxmlformats.org/drawingml/2006/main">
                    <a:graphicData uri="http://schemas.openxmlformats.org/drawingml/2006/picture">
                      <pic:pic xmlns:pic="http://schemas.openxmlformats.org/drawingml/2006/picture">
                        <pic:nvPicPr>
                          <pic:cNvPr id="265" name="Picture 265" descr="A person in a pink shirt&#10;&#10;AI-generated content may be incorrect."/>
                          <pic:cNvPicPr/>
                        </pic:nvPicPr>
                        <pic:blipFill>
                          <a:blip r:embed="rId25"/>
                          <a:stretch>
                            <a:fillRect/>
                          </a:stretch>
                        </pic:blipFill>
                        <pic:spPr>
                          <a:xfrm>
                            <a:off x="0" y="0"/>
                            <a:ext cx="1079297" cy="13347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7BA83C0" w14:textId="77777777" w:rsidR="00DB5572" w:rsidRPr="00E31EF3" w:rsidRDefault="00DB5572" w:rsidP="00E31EF3">
            <w:pPr>
              <w:pStyle w:val="Heading1"/>
            </w:pPr>
            <w:r w:rsidRPr="00E31EF3">
              <w:t xml:space="preserve">Why do we collect personal information about you?  </w:t>
            </w:r>
          </w:p>
        </w:tc>
      </w:tr>
      <w:tr w:rsidR="00DB5572" w:rsidRPr="009B4895" w14:paraId="095D1E9D" w14:textId="77777777" w:rsidTr="0000089D">
        <w:trPr>
          <w:trHeight w:val="1853"/>
        </w:trPr>
        <w:tc>
          <w:tcPr>
            <w:tcW w:w="3828" w:type="dxa"/>
            <w:tcBorders>
              <w:top w:val="single" w:sz="4" w:space="0" w:color="000000"/>
              <w:left w:val="single" w:sz="4" w:space="0" w:color="000000"/>
              <w:bottom w:val="single" w:sz="4" w:space="0" w:color="000000"/>
              <w:right w:val="single" w:sz="4" w:space="0" w:color="000000"/>
            </w:tcBorders>
            <w:vAlign w:val="center"/>
          </w:tcPr>
          <w:p w14:paraId="470FBB85" w14:textId="77777777" w:rsidR="00DB5572" w:rsidRPr="009B4895" w:rsidRDefault="00DB5572" w:rsidP="0000089D">
            <w:pPr>
              <w:jc w:val="center"/>
            </w:pPr>
            <w:r w:rsidRPr="009B4895">
              <w:rPr>
                <w:noProof/>
              </w:rPr>
              <w:drawing>
                <wp:inline distT="0" distB="0" distL="0" distR="0" wp14:anchorId="0F6481F3" wp14:editId="132BA4C1">
                  <wp:extent cx="1078865" cy="1144257"/>
                  <wp:effectExtent l="0" t="0" r="0" b="0"/>
                  <wp:docPr id="267" name="Picture 267" descr="A couple of men pointing at each other&#10;&#10;AI-generated content may be incorrect."/>
                  <wp:cNvGraphicFramePr/>
                  <a:graphic xmlns:a="http://schemas.openxmlformats.org/drawingml/2006/main">
                    <a:graphicData uri="http://schemas.openxmlformats.org/drawingml/2006/picture">
                      <pic:pic xmlns:pic="http://schemas.openxmlformats.org/drawingml/2006/picture">
                        <pic:nvPicPr>
                          <pic:cNvPr id="267" name="Picture 267" descr="A couple of men pointing at each other&#10;&#10;AI-generated content may be incorrect."/>
                          <pic:cNvPicPr/>
                        </pic:nvPicPr>
                        <pic:blipFill>
                          <a:blip r:embed="rId26"/>
                          <a:stretch>
                            <a:fillRect/>
                          </a:stretch>
                        </pic:blipFill>
                        <pic:spPr>
                          <a:xfrm>
                            <a:off x="0" y="0"/>
                            <a:ext cx="1078865" cy="1144257"/>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1C3A350" w14:textId="1AB82420" w:rsidR="00DB5572" w:rsidRPr="009B4895" w:rsidRDefault="00DB5572" w:rsidP="00E31EF3">
            <w:r w:rsidRPr="009B4895">
              <w:t xml:space="preserve">Personal Information is information about you or other people.  </w:t>
            </w:r>
          </w:p>
        </w:tc>
      </w:tr>
      <w:tr w:rsidR="00DB5572" w:rsidRPr="009B4895" w14:paraId="54603493" w14:textId="77777777" w:rsidTr="0000089D">
        <w:trPr>
          <w:trHeight w:val="1700"/>
        </w:trPr>
        <w:tc>
          <w:tcPr>
            <w:tcW w:w="3828" w:type="dxa"/>
            <w:tcBorders>
              <w:top w:val="single" w:sz="4" w:space="0" w:color="000000"/>
              <w:left w:val="single" w:sz="4" w:space="0" w:color="000000"/>
              <w:bottom w:val="single" w:sz="4" w:space="0" w:color="000000"/>
              <w:right w:val="single" w:sz="4" w:space="0" w:color="000000"/>
            </w:tcBorders>
            <w:vAlign w:val="center"/>
          </w:tcPr>
          <w:p w14:paraId="546C2BC0" w14:textId="77777777" w:rsidR="00DB5572" w:rsidRPr="009B4895" w:rsidRDefault="00DB5572" w:rsidP="0000089D">
            <w:pPr>
              <w:jc w:val="center"/>
            </w:pPr>
            <w:r w:rsidRPr="009B4895">
              <w:rPr>
                <w:noProof/>
              </w:rPr>
              <w:drawing>
                <wp:inline distT="0" distB="0" distL="0" distR="0" wp14:anchorId="50587A0F" wp14:editId="0C5C2E1F">
                  <wp:extent cx="1079322" cy="1051560"/>
                  <wp:effectExtent l="0" t="0" r="0" b="0"/>
                  <wp:docPr id="269" name="Picture 269" descr="A red pen on a notebook&#10;&#10;AI-generated content may be incorrect."/>
                  <wp:cNvGraphicFramePr/>
                  <a:graphic xmlns:a="http://schemas.openxmlformats.org/drawingml/2006/main">
                    <a:graphicData uri="http://schemas.openxmlformats.org/drawingml/2006/picture">
                      <pic:pic xmlns:pic="http://schemas.openxmlformats.org/drawingml/2006/picture">
                        <pic:nvPicPr>
                          <pic:cNvPr id="269" name="Picture 269" descr="A red pen on a notebook&#10;&#10;AI-generated content may be incorrect."/>
                          <pic:cNvPicPr/>
                        </pic:nvPicPr>
                        <pic:blipFill>
                          <a:blip r:embed="rId27"/>
                          <a:stretch>
                            <a:fillRect/>
                          </a:stretch>
                        </pic:blipFill>
                        <pic:spPr>
                          <a:xfrm>
                            <a:off x="0" y="0"/>
                            <a:ext cx="1079322" cy="105156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0B9D654" w14:textId="63A83663" w:rsidR="00DB5572" w:rsidRPr="009B4895" w:rsidRDefault="00DB5572" w:rsidP="00E31EF3">
            <w:r w:rsidRPr="009B4895">
              <w:t>We need to keep information about your health, treatment, and care.</w:t>
            </w:r>
          </w:p>
        </w:tc>
      </w:tr>
      <w:tr w:rsidR="00DB5572" w:rsidRPr="009B4895" w14:paraId="5C86979E" w14:textId="77777777" w:rsidTr="0000089D">
        <w:trPr>
          <w:trHeight w:val="1748"/>
        </w:trPr>
        <w:tc>
          <w:tcPr>
            <w:tcW w:w="3828" w:type="dxa"/>
            <w:tcBorders>
              <w:top w:val="single" w:sz="4" w:space="0" w:color="000000"/>
              <w:left w:val="single" w:sz="4" w:space="0" w:color="000000"/>
              <w:bottom w:val="single" w:sz="4" w:space="0" w:color="000000"/>
              <w:right w:val="single" w:sz="4" w:space="0" w:color="000000"/>
            </w:tcBorders>
            <w:vAlign w:val="center"/>
          </w:tcPr>
          <w:p w14:paraId="09CDC000" w14:textId="77777777" w:rsidR="00DB5572" w:rsidRPr="009B4895" w:rsidRDefault="00DB5572" w:rsidP="0000089D">
            <w:pPr>
              <w:jc w:val="center"/>
            </w:pPr>
            <w:r w:rsidRPr="009B4895">
              <w:rPr>
                <w:noProof/>
              </w:rPr>
              <w:drawing>
                <wp:inline distT="0" distB="0" distL="0" distR="0" wp14:anchorId="1A7D8B70" wp14:editId="5D5B0341">
                  <wp:extent cx="1079500" cy="107950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8"/>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B043C35" w14:textId="4B93AF8C" w:rsidR="00DB5572" w:rsidRPr="009B4895" w:rsidRDefault="00DB5572" w:rsidP="00E31EF3">
            <w:r w:rsidRPr="009B4895">
              <w:t xml:space="preserve">This is so we can give you good treatment and care.  </w:t>
            </w:r>
          </w:p>
        </w:tc>
      </w:tr>
      <w:tr w:rsidR="00DB5572" w:rsidRPr="009B4895" w14:paraId="2E6634E0" w14:textId="77777777" w:rsidTr="0000089D">
        <w:trPr>
          <w:trHeight w:val="1748"/>
        </w:trPr>
        <w:tc>
          <w:tcPr>
            <w:tcW w:w="3828" w:type="dxa"/>
            <w:tcBorders>
              <w:top w:val="single" w:sz="4" w:space="0" w:color="000000"/>
              <w:left w:val="single" w:sz="4" w:space="0" w:color="000000"/>
              <w:bottom w:val="single" w:sz="4" w:space="0" w:color="000000"/>
              <w:right w:val="single" w:sz="4" w:space="0" w:color="000000"/>
            </w:tcBorders>
            <w:vAlign w:val="center"/>
          </w:tcPr>
          <w:p w14:paraId="3273647D" w14:textId="77777777" w:rsidR="00DB5572" w:rsidRPr="009B4895" w:rsidRDefault="00DB5572" w:rsidP="0000089D">
            <w:pPr>
              <w:jc w:val="center"/>
            </w:pPr>
            <w:r w:rsidRPr="009B4895">
              <w:rPr>
                <w:noProof/>
              </w:rPr>
              <w:drawing>
                <wp:inline distT="0" distB="0" distL="0" distR="0" wp14:anchorId="0798BDF7" wp14:editId="09BC6F0C">
                  <wp:extent cx="1079500" cy="107950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6"/>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AB7207E" w14:textId="7FF78250" w:rsidR="00DB5572" w:rsidRPr="009B4895" w:rsidRDefault="00DB5572" w:rsidP="00E31EF3">
            <w:r w:rsidRPr="009B4895">
              <w:t xml:space="preserve">Read about the ways we keep personal information:  </w:t>
            </w:r>
          </w:p>
        </w:tc>
      </w:tr>
      <w:tr w:rsidR="00DB5572" w:rsidRPr="009B4895" w14:paraId="6B08B4D6" w14:textId="77777777" w:rsidTr="0000089D">
        <w:trPr>
          <w:trHeight w:val="1450"/>
        </w:trPr>
        <w:tc>
          <w:tcPr>
            <w:tcW w:w="3828" w:type="dxa"/>
            <w:tcBorders>
              <w:top w:val="single" w:sz="4" w:space="0" w:color="000000"/>
              <w:left w:val="single" w:sz="4" w:space="0" w:color="000000"/>
              <w:bottom w:val="single" w:sz="4" w:space="0" w:color="000000"/>
              <w:right w:val="single" w:sz="4" w:space="0" w:color="000000"/>
            </w:tcBorders>
            <w:vAlign w:val="center"/>
          </w:tcPr>
          <w:p w14:paraId="22074A92" w14:textId="77777777" w:rsidR="00DB5572" w:rsidRPr="009B4895" w:rsidRDefault="00DB5572" w:rsidP="0000089D">
            <w:pPr>
              <w:jc w:val="center"/>
            </w:pPr>
            <w:r w:rsidRPr="009B4895">
              <w:rPr>
                <w:noProof/>
              </w:rPr>
              <w:drawing>
                <wp:inline distT="0" distB="0" distL="0" distR="0" wp14:anchorId="1CFCC952" wp14:editId="28C41DD7">
                  <wp:extent cx="1078941" cy="890905"/>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29"/>
                          <a:stretch>
                            <a:fillRect/>
                          </a:stretch>
                        </pic:blipFill>
                        <pic:spPr>
                          <a:xfrm>
                            <a:off x="0" y="0"/>
                            <a:ext cx="1078941" cy="89090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CC48AAD" w14:textId="77777777" w:rsidR="00DB5572" w:rsidRPr="009B4895" w:rsidRDefault="00DB5572" w:rsidP="0000089D">
            <w:r w:rsidRPr="009B4895">
              <w:t xml:space="preserve">On paper and in a file.  </w:t>
            </w:r>
          </w:p>
        </w:tc>
      </w:tr>
      <w:tr w:rsidR="00DB5572" w:rsidRPr="009B4895" w14:paraId="77FFBED2" w14:textId="77777777" w:rsidTr="0000089D">
        <w:trPr>
          <w:trHeight w:val="1201"/>
        </w:trPr>
        <w:tc>
          <w:tcPr>
            <w:tcW w:w="3828" w:type="dxa"/>
            <w:tcBorders>
              <w:top w:val="single" w:sz="4" w:space="0" w:color="000000"/>
              <w:left w:val="single" w:sz="4" w:space="0" w:color="000000"/>
              <w:bottom w:val="single" w:sz="4" w:space="0" w:color="000000"/>
              <w:right w:val="single" w:sz="4" w:space="0" w:color="000000"/>
            </w:tcBorders>
            <w:vAlign w:val="center"/>
          </w:tcPr>
          <w:p w14:paraId="480E531A" w14:textId="77777777" w:rsidR="00DB5572" w:rsidRPr="009B4895" w:rsidRDefault="00DB5572" w:rsidP="0000089D">
            <w:pPr>
              <w:jc w:val="center"/>
            </w:pPr>
            <w:r w:rsidRPr="009B4895">
              <w:rPr>
                <w:noProof/>
              </w:rPr>
              <w:drawing>
                <wp:inline distT="0" distB="0" distL="0" distR="0" wp14:anchorId="06B98CC9" wp14:editId="476222F8">
                  <wp:extent cx="1078865" cy="730555"/>
                  <wp:effectExtent l="0" t="0" r="0" b="0"/>
                  <wp:docPr id="365" name="Picture 365" descr="A person sitting at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365" name="Picture 365" descr="A person sitting at a computer&#10;&#10;AI-generated content may be incorrect."/>
                          <pic:cNvPicPr/>
                        </pic:nvPicPr>
                        <pic:blipFill>
                          <a:blip r:embed="rId30"/>
                          <a:stretch>
                            <a:fillRect/>
                          </a:stretch>
                        </pic:blipFill>
                        <pic:spPr>
                          <a:xfrm>
                            <a:off x="0" y="0"/>
                            <a:ext cx="1078865" cy="73055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896F2DF" w14:textId="77777777" w:rsidR="00DB5572" w:rsidRPr="009B4895" w:rsidRDefault="00DB5572" w:rsidP="0000089D">
            <w:r w:rsidRPr="009B4895">
              <w:t xml:space="preserve">In an electronic patient record system.  </w:t>
            </w:r>
          </w:p>
          <w:p w14:paraId="01F03A78" w14:textId="77777777" w:rsidR="00DB5572" w:rsidRPr="009B4895" w:rsidRDefault="00DB5572" w:rsidP="0000089D">
            <w:r w:rsidRPr="009B4895">
              <w:t xml:space="preserve"> </w:t>
            </w:r>
          </w:p>
        </w:tc>
      </w:tr>
      <w:tr w:rsidR="00DB5572" w:rsidRPr="009B4895" w14:paraId="3FED55A6" w14:textId="77777777" w:rsidTr="0000089D">
        <w:trPr>
          <w:trHeight w:val="1806"/>
        </w:trPr>
        <w:tc>
          <w:tcPr>
            <w:tcW w:w="3828" w:type="dxa"/>
            <w:tcBorders>
              <w:top w:val="single" w:sz="4" w:space="0" w:color="000000"/>
              <w:left w:val="single" w:sz="4" w:space="0" w:color="000000"/>
              <w:bottom w:val="single" w:sz="4" w:space="0" w:color="000000"/>
              <w:right w:val="single" w:sz="4" w:space="0" w:color="000000"/>
            </w:tcBorders>
            <w:vAlign w:val="center"/>
          </w:tcPr>
          <w:p w14:paraId="29486518" w14:textId="77777777" w:rsidR="00DB5572" w:rsidRPr="009B4895" w:rsidRDefault="00DB5572" w:rsidP="0000089D">
            <w:pPr>
              <w:jc w:val="center"/>
            </w:pPr>
            <w:r w:rsidRPr="009B4895">
              <w:rPr>
                <w:noProof/>
              </w:rPr>
              <w:drawing>
                <wp:inline distT="0" distB="0" distL="0" distR="0" wp14:anchorId="0F85B18D" wp14:editId="16F91C02">
                  <wp:extent cx="1078865" cy="943229"/>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31"/>
                          <a:stretch>
                            <a:fillRect/>
                          </a:stretch>
                        </pic:blipFill>
                        <pic:spPr>
                          <a:xfrm>
                            <a:off x="0" y="0"/>
                            <a:ext cx="1078865" cy="943229"/>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75C030A" w14:textId="05F4211F" w:rsidR="00DB5572" w:rsidRPr="009B4895" w:rsidRDefault="00DB5572" w:rsidP="00E31EF3">
            <w:r w:rsidRPr="009B4895">
              <w:t xml:space="preserve">Some services may wish to record part of your treatment on video or audio. We would ask you about this before we did it.  </w:t>
            </w:r>
          </w:p>
        </w:tc>
      </w:tr>
      <w:tr w:rsidR="00DB5572" w:rsidRPr="009B4895" w14:paraId="3820A262" w14:textId="77777777" w:rsidTr="0000089D">
        <w:trPr>
          <w:trHeight w:val="2094"/>
        </w:trPr>
        <w:tc>
          <w:tcPr>
            <w:tcW w:w="3828" w:type="dxa"/>
            <w:tcBorders>
              <w:top w:val="single" w:sz="4" w:space="0" w:color="000000"/>
              <w:left w:val="single" w:sz="4" w:space="0" w:color="000000"/>
              <w:bottom w:val="single" w:sz="4" w:space="0" w:color="000000"/>
              <w:right w:val="single" w:sz="4" w:space="0" w:color="000000"/>
            </w:tcBorders>
            <w:vAlign w:val="center"/>
          </w:tcPr>
          <w:p w14:paraId="0EFB91EE" w14:textId="77777777" w:rsidR="00DB5572" w:rsidRPr="009B4895" w:rsidRDefault="00DB5572" w:rsidP="0000089D">
            <w:pPr>
              <w:jc w:val="center"/>
              <w:rPr>
                <w:noProof/>
              </w:rPr>
            </w:pPr>
            <w:r w:rsidRPr="009B4895">
              <w:rPr>
                <w:noProof/>
              </w:rPr>
              <w:drawing>
                <wp:inline distT="0" distB="0" distL="0" distR="0" wp14:anchorId="6DB42B87" wp14:editId="33F6B9BA">
                  <wp:extent cx="1762963" cy="1395730"/>
                  <wp:effectExtent l="0" t="0" r="8890" b="0"/>
                  <wp:docPr id="257033124" name="Picture 1" descr="red push button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33124" name="Picture 1" descr="red push button telephone"/>
                          <pic:cNvPicPr/>
                        </pic:nvPicPr>
                        <pic:blipFill>
                          <a:blip r:embed="rId32"/>
                          <a:stretch>
                            <a:fillRect/>
                          </a:stretch>
                        </pic:blipFill>
                        <pic:spPr>
                          <a:xfrm>
                            <a:off x="0" y="0"/>
                            <a:ext cx="1796960" cy="142264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8B1CD5F" w14:textId="5B1BF65A" w:rsidR="00DB5572" w:rsidRPr="00E31EF3" w:rsidRDefault="00DB5572" w:rsidP="00E31EF3">
            <w:pPr>
              <w:rPr>
                <w:b/>
              </w:rPr>
            </w:pPr>
            <w:r w:rsidRPr="009B4895">
              <w:t>Some of our services use telephone recording software.  This will be announced at the start of the call.</w:t>
            </w:r>
          </w:p>
        </w:tc>
      </w:tr>
      <w:tr w:rsidR="00DB5572" w:rsidRPr="009B4895" w14:paraId="286C3CE7" w14:textId="77777777" w:rsidTr="0000089D">
        <w:trPr>
          <w:trHeight w:val="2094"/>
        </w:trPr>
        <w:tc>
          <w:tcPr>
            <w:tcW w:w="3828" w:type="dxa"/>
            <w:tcBorders>
              <w:top w:val="single" w:sz="4" w:space="0" w:color="000000"/>
              <w:left w:val="single" w:sz="4" w:space="0" w:color="000000"/>
              <w:bottom w:val="single" w:sz="4" w:space="0" w:color="000000"/>
              <w:right w:val="single" w:sz="4" w:space="0" w:color="000000"/>
            </w:tcBorders>
            <w:vAlign w:val="center"/>
          </w:tcPr>
          <w:p w14:paraId="57026084" w14:textId="77777777" w:rsidR="00DB5572" w:rsidRPr="009B4895" w:rsidRDefault="00DB5572" w:rsidP="0000089D">
            <w:pPr>
              <w:jc w:val="center"/>
              <w:rPr>
                <w:noProof/>
              </w:rPr>
            </w:pPr>
            <w:r w:rsidRPr="009B4895">
              <w:rPr>
                <w:noProof/>
              </w:rPr>
              <w:drawing>
                <wp:inline distT="0" distB="0" distL="0" distR="0" wp14:anchorId="1B3FECC3" wp14:editId="7E6AC6A8">
                  <wp:extent cx="1748332" cy="1294765"/>
                  <wp:effectExtent l="0" t="0" r="4445" b="635"/>
                  <wp:docPr id="186733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1299" cy="1304368"/>
                          </a:xfrm>
                          <a:prstGeom prst="rect">
                            <a:avLst/>
                          </a:prstGeom>
                          <a:noFill/>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3B3EBDD" w14:textId="180845F2" w:rsidR="00DB5572" w:rsidRPr="00E31EF3" w:rsidRDefault="00DB5572" w:rsidP="00E31EF3">
            <w:pPr>
              <w:rPr>
                <w:b/>
              </w:rPr>
            </w:pPr>
            <w:r w:rsidRPr="009B4895">
              <w:t xml:space="preserve">CCTV is used by the Trust in some internal and external areas to protect patients, employees, visitors, premises and Trust assets.   </w:t>
            </w:r>
          </w:p>
        </w:tc>
      </w:tr>
      <w:tr w:rsidR="00DB5572" w:rsidRPr="009B4895" w14:paraId="1BEEDCD4" w14:textId="77777777" w:rsidTr="0000089D">
        <w:trPr>
          <w:trHeight w:val="2094"/>
        </w:trPr>
        <w:tc>
          <w:tcPr>
            <w:tcW w:w="3828" w:type="dxa"/>
            <w:tcBorders>
              <w:top w:val="single" w:sz="4" w:space="0" w:color="000000"/>
              <w:left w:val="single" w:sz="4" w:space="0" w:color="000000"/>
              <w:bottom w:val="single" w:sz="4" w:space="0" w:color="000000"/>
              <w:right w:val="single" w:sz="4" w:space="0" w:color="000000"/>
            </w:tcBorders>
            <w:vAlign w:val="center"/>
          </w:tcPr>
          <w:p w14:paraId="5B69258F" w14:textId="77777777" w:rsidR="00DB5572" w:rsidRPr="009B4895" w:rsidRDefault="00DB5572" w:rsidP="0000089D">
            <w:pPr>
              <w:jc w:val="center"/>
              <w:rPr>
                <w:noProof/>
              </w:rPr>
            </w:pPr>
            <w:r w:rsidRPr="009B4895">
              <w:rPr>
                <w:noProof/>
              </w:rPr>
              <w:drawing>
                <wp:inline distT="0" distB="0" distL="0" distR="0" wp14:anchorId="615428B8" wp14:editId="74AB0743">
                  <wp:extent cx="1748332" cy="1363980"/>
                  <wp:effectExtent l="0" t="0" r="4445" b="7620"/>
                  <wp:docPr id="1399568660" name="Picture 5" descr="Create an image of a UK Police Hat. The hat should have a black and white checkered band, a silver badge with the crown emblem, and a dark blue color. The style should be realistic and detailed, capturing the traditional design of the UK polic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68660" name="Picture 5" descr="Create an image of a UK Police Hat. The hat should have a black and white checkered band, a silver badge with the crown emblem, and a dark blue color. The style should be realistic and detailed, capturing the traditional design of the UK police hat."/>
                          <pic:cNvPicPr/>
                        </pic:nvPicPr>
                        <pic:blipFill>
                          <a:blip r:embed="rId34"/>
                          <a:stretch>
                            <a:fillRect/>
                          </a:stretch>
                        </pic:blipFill>
                        <pic:spPr>
                          <a:xfrm>
                            <a:off x="0" y="0"/>
                            <a:ext cx="1770240" cy="1381072"/>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1664843" w14:textId="3DBCFD23" w:rsidR="00DB5572" w:rsidRPr="00E31EF3" w:rsidRDefault="00DB5572" w:rsidP="00E31EF3">
            <w:pPr>
              <w:rPr>
                <w:b/>
              </w:rPr>
            </w:pPr>
            <w:r w:rsidRPr="009B4895">
              <w:t>We may share CCTV with the Police to support them in identifying, apprehending and prosecuting offenders.</w:t>
            </w:r>
          </w:p>
        </w:tc>
      </w:tr>
      <w:tr w:rsidR="00DB5572" w:rsidRPr="009B4895" w14:paraId="40BC371F" w14:textId="77777777" w:rsidTr="0000089D">
        <w:trPr>
          <w:trHeight w:val="2094"/>
        </w:trPr>
        <w:tc>
          <w:tcPr>
            <w:tcW w:w="3828" w:type="dxa"/>
            <w:tcBorders>
              <w:top w:val="single" w:sz="4" w:space="0" w:color="000000"/>
              <w:left w:val="single" w:sz="4" w:space="0" w:color="000000"/>
              <w:bottom w:val="single" w:sz="4" w:space="0" w:color="000000"/>
              <w:right w:val="single" w:sz="4" w:space="0" w:color="000000"/>
            </w:tcBorders>
            <w:vAlign w:val="center"/>
          </w:tcPr>
          <w:p w14:paraId="359A641E" w14:textId="77777777" w:rsidR="00DB5572" w:rsidRPr="009B4895" w:rsidRDefault="00DB5572" w:rsidP="0000089D">
            <w:pPr>
              <w:jc w:val="center"/>
              <w:rPr>
                <w:noProof/>
              </w:rPr>
            </w:pPr>
            <w:r w:rsidRPr="009B4895">
              <w:rPr>
                <w:noProof/>
              </w:rPr>
              <w:drawing>
                <wp:inline distT="0" distB="0" distL="0" distR="0" wp14:anchorId="60428F2C" wp14:editId="747B724F">
                  <wp:extent cx="1762963" cy="1365885"/>
                  <wp:effectExtent l="0" t="0" r="8890" b="5715"/>
                  <wp:docPr id="1716258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8115" cy="1369876"/>
                          </a:xfrm>
                          <a:prstGeom prst="rect">
                            <a:avLst/>
                          </a:prstGeom>
                          <a:noFill/>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7F6AD6B7" w14:textId="77626DE6" w:rsidR="00DB5572" w:rsidRPr="00E31EF3" w:rsidRDefault="00DB5572" w:rsidP="00E31EF3">
            <w:pPr>
              <w:rPr>
                <w:b/>
              </w:rPr>
            </w:pPr>
            <w:proofErr w:type="spellStart"/>
            <w:r w:rsidRPr="009B4895">
              <w:t>Oxevision</w:t>
            </w:r>
            <w:proofErr w:type="spellEnd"/>
            <w:r w:rsidRPr="009B4895">
              <w:t xml:space="preserve"> is used in some inpatient wards with consent from the patient for observation and patient safety purposes.</w:t>
            </w:r>
          </w:p>
        </w:tc>
      </w:tr>
      <w:tr w:rsidR="00DB5572" w:rsidRPr="009B4895" w14:paraId="14178807" w14:textId="77777777" w:rsidTr="0000089D">
        <w:trPr>
          <w:trHeight w:val="2094"/>
        </w:trPr>
        <w:tc>
          <w:tcPr>
            <w:tcW w:w="3828" w:type="dxa"/>
            <w:tcBorders>
              <w:top w:val="single" w:sz="4" w:space="0" w:color="000000"/>
              <w:left w:val="single" w:sz="4" w:space="0" w:color="000000"/>
              <w:bottom w:val="single" w:sz="4" w:space="0" w:color="000000"/>
              <w:right w:val="single" w:sz="4" w:space="0" w:color="000000"/>
            </w:tcBorders>
            <w:vAlign w:val="center"/>
          </w:tcPr>
          <w:p w14:paraId="0F9B77DB" w14:textId="77777777" w:rsidR="00DB5572" w:rsidRPr="009B4895" w:rsidRDefault="00DB5572" w:rsidP="0000089D">
            <w:pPr>
              <w:jc w:val="center"/>
            </w:pPr>
            <w:r w:rsidRPr="009B4895">
              <w:rPr>
                <w:noProof/>
              </w:rPr>
              <w:drawing>
                <wp:inline distT="0" distB="0" distL="0" distR="0" wp14:anchorId="3EDD2D0C" wp14:editId="1AE4576B">
                  <wp:extent cx="1079183" cy="1297940"/>
                  <wp:effectExtent l="0" t="0" r="0" b="0"/>
                  <wp:docPr id="461" name="Picture 461" descr="A scroll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461" name="Picture 461" descr="A scroll with text on it&#10;&#10;AI-generated content may be incorrect."/>
                          <pic:cNvPicPr/>
                        </pic:nvPicPr>
                        <pic:blipFill>
                          <a:blip r:embed="rId36"/>
                          <a:stretch>
                            <a:fillRect/>
                          </a:stretch>
                        </pic:blipFill>
                        <pic:spPr>
                          <a:xfrm>
                            <a:off x="0" y="0"/>
                            <a:ext cx="1079183" cy="12979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F323492" w14:textId="1E712146" w:rsidR="00DB5572" w:rsidRPr="009B4895" w:rsidRDefault="00DB5572" w:rsidP="00E31EF3">
            <w:r w:rsidRPr="009B4895">
              <w:t xml:space="preserve">We process personal information for the provision of “health care treatment to include the management of health care systems and services”.  This is a “Public Task” as set down in UK Law.  </w:t>
            </w:r>
          </w:p>
        </w:tc>
      </w:tr>
      <w:tr w:rsidR="00DB5572" w:rsidRPr="009B4895" w14:paraId="2BFF90D8" w14:textId="77777777" w:rsidTr="0000089D">
        <w:trPr>
          <w:trHeight w:val="1748"/>
        </w:trPr>
        <w:tc>
          <w:tcPr>
            <w:tcW w:w="3828" w:type="dxa"/>
            <w:tcBorders>
              <w:top w:val="single" w:sz="4" w:space="0" w:color="000000"/>
              <w:left w:val="single" w:sz="4" w:space="0" w:color="000000"/>
              <w:bottom w:val="single" w:sz="4" w:space="0" w:color="000000"/>
              <w:right w:val="single" w:sz="4" w:space="0" w:color="000000"/>
            </w:tcBorders>
            <w:vAlign w:val="center"/>
          </w:tcPr>
          <w:p w14:paraId="65CA36DA" w14:textId="77777777" w:rsidR="00DB5572" w:rsidRPr="009B4895" w:rsidRDefault="00DB5572" w:rsidP="0000089D">
            <w:pPr>
              <w:jc w:val="center"/>
            </w:pPr>
            <w:r w:rsidRPr="009B4895">
              <w:rPr>
                <w:noProof/>
              </w:rPr>
              <w:drawing>
                <wp:inline distT="0" distB="0" distL="0" distR="0" wp14:anchorId="52F22FF6" wp14:editId="3026C629">
                  <wp:extent cx="1079500" cy="107950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6"/>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788F3D9" w14:textId="6E7B7CAA" w:rsidR="00DB5572" w:rsidRPr="009B4895" w:rsidRDefault="00DB5572" w:rsidP="00E31EF3">
            <w:r w:rsidRPr="009B4895">
              <w:rPr>
                <w:color w:val="auto"/>
              </w:rPr>
              <w:t xml:space="preserve">You can read more about the Data Protection Act 2018 by clicking this link </w:t>
            </w:r>
            <w:hyperlink r:id="rId37">
              <w:r w:rsidRPr="009B4895">
                <w:rPr>
                  <w:color w:val="0563C1"/>
                  <w:u w:val="single" w:color="0563C1"/>
                </w:rPr>
                <w:t>UK Legislation</w:t>
              </w:r>
            </w:hyperlink>
            <w:hyperlink r:id="rId38">
              <w:r w:rsidRPr="009B4895">
                <w:rPr>
                  <w:color w:val="0563C1"/>
                </w:rPr>
                <w:t xml:space="preserve"> </w:t>
              </w:r>
            </w:hyperlink>
            <w:hyperlink r:id="rId39">
              <w:r w:rsidRPr="009B4895">
                <w:rPr>
                  <w:color w:val="0563C1"/>
                  <w:u w:val="single" w:color="0563C1"/>
                </w:rPr>
                <w:t>Website</w:t>
              </w:r>
            </w:hyperlink>
            <w:hyperlink r:id="rId40">
              <w:r w:rsidRPr="009B4895">
                <w:rPr>
                  <w:rFonts w:eastAsia="Segoe UI"/>
                  <w:sz w:val="22"/>
                </w:rPr>
                <w:t xml:space="preserve"> </w:t>
              </w:r>
            </w:hyperlink>
            <w:r w:rsidRPr="009B4895">
              <w:rPr>
                <w:rFonts w:eastAsia="Segoe UI"/>
                <w:color w:val="FF0000"/>
                <w:sz w:val="22"/>
              </w:rPr>
              <w:t xml:space="preserve"> </w:t>
            </w:r>
          </w:p>
        </w:tc>
      </w:tr>
      <w:tr w:rsidR="00DB5572" w:rsidRPr="009B4895" w14:paraId="737EBF96" w14:textId="77777777" w:rsidTr="0000089D">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06646D1D" w14:textId="77777777" w:rsidR="00DB5572" w:rsidRPr="009B4895" w:rsidRDefault="00DB5572" w:rsidP="0000089D">
            <w:pPr>
              <w:jc w:val="center"/>
            </w:pPr>
            <w:r w:rsidRPr="009B4895">
              <w:rPr>
                <w:noProof/>
              </w:rPr>
              <w:drawing>
                <wp:inline distT="0" distB="0" distL="0" distR="0" wp14:anchorId="5A8CEBE8" wp14:editId="6B431B64">
                  <wp:extent cx="1079297" cy="133477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25"/>
                          <a:stretch>
                            <a:fillRect/>
                          </a:stretch>
                        </pic:blipFill>
                        <pic:spPr>
                          <a:xfrm>
                            <a:off x="0" y="0"/>
                            <a:ext cx="1079297" cy="13347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5BA9F51" w14:textId="77777777" w:rsidR="00DB5572" w:rsidRPr="009B4895" w:rsidRDefault="00DB5572" w:rsidP="00E31EF3">
            <w:pPr>
              <w:pStyle w:val="Heading1"/>
            </w:pPr>
            <w:r w:rsidRPr="009B4895">
              <w:t xml:space="preserve">What personal information do we need to collect about you?  </w:t>
            </w:r>
          </w:p>
        </w:tc>
      </w:tr>
      <w:tr w:rsidR="00DB5572" w:rsidRPr="009B4895" w14:paraId="274979C9" w14:textId="77777777" w:rsidTr="0000089D">
        <w:trPr>
          <w:trHeight w:val="1762"/>
        </w:trPr>
        <w:tc>
          <w:tcPr>
            <w:tcW w:w="3828" w:type="dxa"/>
            <w:tcBorders>
              <w:top w:val="single" w:sz="4" w:space="0" w:color="000000"/>
              <w:left w:val="single" w:sz="4" w:space="0" w:color="000000"/>
              <w:bottom w:val="single" w:sz="4" w:space="0" w:color="000000"/>
              <w:right w:val="single" w:sz="4" w:space="0" w:color="000000"/>
            </w:tcBorders>
            <w:vAlign w:val="center"/>
          </w:tcPr>
          <w:p w14:paraId="6088E38A" w14:textId="226169C5" w:rsidR="00DB5572" w:rsidRPr="009B4895" w:rsidRDefault="00DB5572" w:rsidP="0000089D">
            <w:pPr>
              <w:jc w:val="center"/>
            </w:pPr>
            <w:r w:rsidRPr="009B4895">
              <w:rPr>
                <w:noProof/>
              </w:rPr>
              <w:drawing>
                <wp:inline distT="0" distB="0" distL="0" distR="0" wp14:anchorId="087EABB1" wp14:editId="44FA56BF">
                  <wp:extent cx="1079056" cy="1088390"/>
                  <wp:effectExtent l="0" t="0" r="0" b="0"/>
                  <wp:docPr id="549" name="Picture 549" descr="A close-up of a care plan&#10;&#10;AI-generated content may be incorrect."/>
                  <wp:cNvGraphicFramePr/>
                  <a:graphic xmlns:a="http://schemas.openxmlformats.org/drawingml/2006/main">
                    <a:graphicData uri="http://schemas.openxmlformats.org/drawingml/2006/picture">
                      <pic:pic xmlns:pic="http://schemas.openxmlformats.org/drawingml/2006/picture">
                        <pic:nvPicPr>
                          <pic:cNvPr id="549" name="Picture 549" descr="A close-up of a care plan&#10;&#10;AI-generated content may be incorrect."/>
                          <pic:cNvPicPr/>
                        </pic:nvPicPr>
                        <pic:blipFill>
                          <a:blip r:embed="rId41"/>
                          <a:stretch>
                            <a:fillRect/>
                          </a:stretch>
                        </pic:blipFill>
                        <pic:spPr>
                          <a:xfrm>
                            <a:off x="0" y="0"/>
                            <a:ext cx="1079056" cy="108839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83C2AFA" w14:textId="3FE43F74" w:rsidR="00DB5572" w:rsidRPr="009B4895" w:rsidRDefault="00DB5572" w:rsidP="00E31EF3">
            <w:r w:rsidRPr="009B4895">
              <w:t xml:space="preserve">We need some information to make you a health and social care record.  </w:t>
            </w:r>
          </w:p>
        </w:tc>
      </w:tr>
      <w:tr w:rsidR="00DB5572" w:rsidRPr="009B4895" w14:paraId="366FBB2A" w14:textId="77777777" w:rsidTr="0000089D">
        <w:trPr>
          <w:trHeight w:val="1743"/>
        </w:trPr>
        <w:tc>
          <w:tcPr>
            <w:tcW w:w="3828" w:type="dxa"/>
            <w:tcBorders>
              <w:top w:val="single" w:sz="4" w:space="0" w:color="000000"/>
              <w:left w:val="single" w:sz="4" w:space="0" w:color="000000"/>
              <w:bottom w:val="single" w:sz="4" w:space="0" w:color="000000"/>
              <w:right w:val="single" w:sz="4" w:space="0" w:color="000000"/>
            </w:tcBorders>
            <w:vAlign w:val="center"/>
          </w:tcPr>
          <w:p w14:paraId="48D1DA01" w14:textId="77777777" w:rsidR="00DB5572" w:rsidRPr="009B4895" w:rsidRDefault="00DB5572" w:rsidP="0000089D">
            <w:pPr>
              <w:jc w:val="center"/>
            </w:pPr>
            <w:r w:rsidRPr="009B4895">
              <w:rPr>
                <w:noProof/>
              </w:rPr>
              <w:drawing>
                <wp:inline distT="0" distB="0" distL="0" distR="0" wp14:anchorId="0D3DB6DE" wp14:editId="52DEC40A">
                  <wp:extent cx="1079500" cy="1079500"/>
                  <wp:effectExtent l="0" t="0" r="0" b="0"/>
                  <wp:docPr id="551" name="Picture 551" descr="A person holding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551" name="Picture 551" descr="A person holding a piece of paper&#10;&#10;AI-generated content may be incorrect."/>
                          <pic:cNvPicPr/>
                        </pic:nvPicPr>
                        <pic:blipFill>
                          <a:blip r:embed="rId16"/>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B841D96" w14:textId="0FD2266A" w:rsidR="00DB5572" w:rsidRPr="009B4895" w:rsidRDefault="00DB5572" w:rsidP="00E31EF3">
            <w:r w:rsidRPr="009B4895">
              <w:t>Read more about what information we need:</w:t>
            </w:r>
          </w:p>
        </w:tc>
      </w:tr>
      <w:tr w:rsidR="00DB5572" w:rsidRPr="009B4895" w14:paraId="125873B4" w14:textId="77777777" w:rsidTr="0000089D">
        <w:trPr>
          <w:trHeight w:val="1781"/>
        </w:trPr>
        <w:tc>
          <w:tcPr>
            <w:tcW w:w="3828" w:type="dxa"/>
            <w:tcBorders>
              <w:top w:val="single" w:sz="4" w:space="0" w:color="000000"/>
              <w:left w:val="single" w:sz="4" w:space="0" w:color="000000"/>
              <w:bottom w:val="single" w:sz="4" w:space="0" w:color="000000"/>
              <w:right w:val="single" w:sz="4" w:space="0" w:color="000000"/>
            </w:tcBorders>
            <w:vAlign w:val="center"/>
          </w:tcPr>
          <w:p w14:paraId="776C1285" w14:textId="77777777" w:rsidR="00DB5572" w:rsidRPr="009B4895" w:rsidRDefault="00DB5572" w:rsidP="0000089D">
            <w:pPr>
              <w:jc w:val="center"/>
            </w:pPr>
            <w:r w:rsidRPr="009B4895">
              <w:rPr>
                <w:noProof/>
              </w:rPr>
              <w:drawing>
                <wp:inline distT="0" distB="0" distL="0" distR="0" wp14:anchorId="0E55050E" wp14:editId="471387A1">
                  <wp:extent cx="1079068" cy="1101090"/>
                  <wp:effectExtent l="0" t="0" r="0" b="0"/>
                  <wp:docPr id="553" name="Picture 553" descr="A person holding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553" name="Picture 553" descr="A person holding a sign&#10;&#10;AI-generated content may be incorrect."/>
                          <pic:cNvPicPr/>
                        </pic:nvPicPr>
                        <pic:blipFill>
                          <a:blip r:embed="rId42"/>
                          <a:stretch>
                            <a:fillRect/>
                          </a:stretch>
                        </pic:blipFill>
                        <pic:spPr>
                          <a:xfrm>
                            <a:off x="0" y="0"/>
                            <a:ext cx="1079068" cy="110109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46719DF" w14:textId="328484FF" w:rsidR="00DB5572" w:rsidRPr="009B4895" w:rsidRDefault="00DB5572" w:rsidP="00E31EF3">
            <w:r w:rsidRPr="009B4895">
              <w:t xml:space="preserve">Your name  </w:t>
            </w:r>
          </w:p>
        </w:tc>
      </w:tr>
      <w:tr w:rsidR="00DB5572" w:rsidRPr="009B4895" w14:paraId="709F62CF" w14:textId="77777777" w:rsidTr="0000089D">
        <w:trPr>
          <w:trHeight w:val="1234"/>
        </w:trPr>
        <w:tc>
          <w:tcPr>
            <w:tcW w:w="3828" w:type="dxa"/>
            <w:tcBorders>
              <w:top w:val="single" w:sz="4" w:space="0" w:color="000000"/>
              <w:left w:val="single" w:sz="4" w:space="0" w:color="000000"/>
              <w:bottom w:val="single" w:sz="4" w:space="0" w:color="000000"/>
              <w:right w:val="single" w:sz="4" w:space="0" w:color="000000"/>
            </w:tcBorders>
            <w:vAlign w:val="center"/>
          </w:tcPr>
          <w:p w14:paraId="665B853F" w14:textId="77777777" w:rsidR="00DB5572" w:rsidRPr="009B4895" w:rsidRDefault="00DB5572" w:rsidP="0000089D">
            <w:pPr>
              <w:jc w:val="center"/>
            </w:pPr>
            <w:r w:rsidRPr="009B4895">
              <w:rPr>
                <w:noProof/>
              </w:rPr>
              <w:drawing>
                <wp:inline distT="0" distB="0" distL="0" distR="0" wp14:anchorId="652D8D19" wp14:editId="5346F6B7">
                  <wp:extent cx="952500" cy="752475"/>
                  <wp:effectExtent l="0" t="0" r="0" b="0"/>
                  <wp:docPr id="555" name="Picture 555" descr="A hand holding a pen&#10;&#10;AI-generated content may be incorrect."/>
                  <wp:cNvGraphicFramePr/>
                  <a:graphic xmlns:a="http://schemas.openxmlformats.org/drawingml/2006/main">
                    <a:graphicData uri="http://schemas.openxmlformats.org/drawingml/2006/picture">
                      <pic:pic xmlns:pic="http://schemas.openxmlformats.org/drawingml/2006/picture">
                        <pic:nvPicPr>
                          <pic:cNvPr id="555" name="Picture 555" descr="A hand holding a pen&#10;&#10;AI-generated content may be incorrect."/>
                          <pic:cNvPicPr/>
                        </pic:nvPicPr>
                        <pic:blipFill>
                          <a:blip r:embed="rId43"/>
                          <a:stretch>
                            <a:fillRect/>
                          </a:stretch>
                        </pic:blipFill>
                        <pic:spPr>
                          <a:xfrm>
                            <a:off x="0" y="0"/>
                            <a:ext cx="952500" cy="75247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013BF51" w14:textId="77777777" w:rsidR="00DB5572" w:rsidRPr="009B4895" w:rsidRDefault="00DB5572" w:rsidP="0000089D">
            <w:r w:rsidRPr="009B4895">
              <w:t xml:space="preserve">Your address  </w:t>
            </w:r>
          </w:p>
        </w:tc>
      </w:tr>
      <w:tr w:rsidR="00DB5572" w:rsidRPr="009B4895" w14:paraId="04ADE3D4" w14:textId="77777777" w:rsidTr="0000089D">
        <w:trPr>
          <w:trHeight w:val="1743"/>
        </w:trPr>
        <w:tc>
          <w:tcPr>
            <w:tcW w:w="3828" w:type="dxa"/>
            <w:tcBorders>
              <w:top w:val="single" w:sz="4" w:space="0" w:color="000000"/>
              <w:left w:val="single" w:sz="4" w:space="0" w:color="000000"/>
              <w:bottom w:val="single" w:sz="4" w:space="0" w:color="000000"/>
              <w:right w:val="single" w:sz="4" w:space="0" w:color="000000"/>
            </w:tcBorders>
            <w:vAlign w:val="center"/>
          </w:tcPr>
          <w:p w14:paraId="2D9E9DFB" w14:textId="77777777" w:rsidR="00DB5572" w:rsidRPr="009B4895" w:rsidRDefault="00DB5572" w:rsidP="0000089D">
            <w:pPr>
              <w:jc w:val="center"/>
            </w:pPr>
            <w:r w:rsidRPr="009B4895">
              <w:rPr>
                <w:noProof/>
              </w:rPr>
              <w:drawing>
                <wp:inline distT="0" distB="0" distL="0" distR="0" wp14:anchorId="307DE48A" wp14:editId="6473B267">
                  <wp:extent cx="1078865" cy="1075779"/>
                  <wp:effectExtent l="0" t="0" r="0" b="0"/>
                  <wp:docPr id="639" name="Picture 639" descr="A black telephone with a keypad&#10;&#10;AI-generated content may be incorrect."/>
                  <wp:cNvGraphicFramePr/>
                  <a:graphic xmlns:a="http://schemas.openxmlformats.org/drawingml/2006/main">
                    <a:graphicData uri="http://schemas.openxmlformats.org/drawingml/2006/picture">
                      <pic:pic xmlns:pic="http://schemas.openxmlformats.org/drawingml/2006/picture">
                        <pic:nvPicPr>
                          <pic:cNvPr id="639" name="Picture 639" descr="A black telephone with a keypad&#10;&#10;AI-generated content may be incorrect."/>
                          <pic:cNvPicPr/>
                        </pic:nvPicPr>
                        <pic:blipFill>
                          <a:blip r:embed="rId44"/>
                          <a:stretch>
                            <a:fillRect/>
                          </a:stretch>
                        </pic:blipFill>
                        <pic:spPr>
                          <a:xfrm>
                            <a:off x="0" y="0"/>
                            <a:ext cx="1078865" cy="1075779"/>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91F668C" w14:textId="77777777" w:rsidR="00DB5572" w:rsidRPr="009B4895" w:rsidRDefault="00DB5572" w:rsidP="0000089D">
            <w:r w:rsidRPr="009B4895">
              <w:t xml:space="preserve">Your telephone number  </w:t>
            </w:r>
          </w:p>
        </w:tc>
      </w:tr>
      <w:tr w:rsidR="00DB5572" w:rsidRPr="009B4895" w14:paraId="43CD0672" w14:textId="77777777" w:rsidTr="0000089D">
        <w:trPr>
          <w:trHeight w:val="1364"/>
        </w:trPr>
        <w:tc>
          <w:tcPr>
            <w:tcW w:w="3828" w:type="dxa"/>
            <w:tcBorders>
              <w:top w:val="single" w:sz="4" w:space="0" w:color="000000"/>
              <w:left w:val="single" w:sz="4" w:space="0" w:color="000000"/>
              <w:bottom w:val="single" w:sz="4" w:space="0" w:color="000000"/>
              <w:right w:val="single" w:sz="4" w:space="0" w:color="000000"/>
            </w:tcBorders>
            <w:vAlign w:val="center"/>
          </w:tcPr>
          <w:p w14:paraId="1E09DCC3" w14:textId="77777777" w:rsidR="00DB5572" w:rsidRPr="009B4895" w:rsidRDefault="00DB5572" w:rsidP="0000089D">
            <w:pPr>
              <w:jc w:val="center"/>
            </w:pPr>
            <w:r w:rsidRPr="009B4895">
              <w:rPr>
                <w:noProof/>
              </w:rPr>
              <w:drawing>
                <wp:inline distT="0" distB="0" distL="0" distR="0" wp14:anchorId="0E2F0CCF" wp14:editId="43D4DEB4">
                  <wp:extent cx="1078865" cy="835355"/>
                  <wp:effectExtent l="0" t="0" r="0" b="0"/>
                  <wp:docPr id="641" name="Picture 641" descr="A calendars with months on them&#10;&#10;AI-generated content may be incorrect."/>
                  <wp:cNvGraphicFramePr/>
                  <a:graphic xmlns:a="http://schemas.openxmlformats.org/drawingml/2006/main">
                    <a:graphicData uri="http://schemas.openxmlformats.org/drawingml/2006/picture">
                      <pic:pic xmlns:pic="http://schemas.openxmlformats.org/drawingml/2006/picture">
                        <pic:nvPicPr>
                          <pic:cNvPr id="641" name="Picture 641" descr="A calendars with months on them&#10;&#10;AI-generated content may be incorrect."/>
                          <pic:cNvPicPr/>
                        </pic:nvPicPr>
                        <pic:blipFill>
                          <a:blip r:embed="rId45"/>
                          <a:stretch>
                            <a:fillRect/>
                          </a:stretch>
                        </pic:blipFill>
                        <pic:spPr>
                          <a:xfrm>
                            <a:off x="0" y="0"/>
                            <a:ext cx="1078865" cy="83535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5B03424" w14:textId="56D439EA" w:rsidR="00DB5572" w:rsidRPr="009B4895" w:rsidRDefault="00DB5572" w:rsidP="00E31EF3">
            <w:r w:rsidRPr="009B4895">
              <w:t xml:space="preserve">Your date of birth   </w:t>
            </w:r>
          </w:p>
        </w:tc>
      </w:tr>
      <w:tr w:rsidR="00DB5572" w:rsidRPr="009B4895" w14:paraId="07FAAD57" w14:textId="77777777" w:rsidTr="0000089D">
        <w:trPr>
          <w:trHeight w:val="1599"/>
        </w:trPr>
        <w:tc>
          <w:tcPr>
            <w:tcW w:w="3828" w:type="dxa"/>
            <w:tcBorders>
              <w:top w:val="single" w:sz="4" w:space="0" w:color="000000"/>
              <w:left w:val="single" w:sz="4" w:space="0" w:color="000000"/>
              <w:bottom w:val="single" w:sz="4" w:space="0" w:color="000000"/>
              <w:right w:val="single" w:sz="4" w:space="0" w:color="000000"/>
            </w:tcBorders>
            <w:vAlign w:val="center"/>
          </w:tcPr>
          <w:p w14:paraId="2B7D1430" w14:textId="77777777" w:rsidR="00DB5572" w:rsidRPr="009B4895" w:rsidRDefault="00DB5572" w:rsidP="0000089D">
            <w:pPr>
              <w:jc w:val="center"/>
            </w:pPr>
            <w:r w:rsidRPr="009B4895">
              <w:rPr>
                <w:noProof/>
              </w:rPr>
              <w:drawing>
                <wp:inline distT="0" distB="0" distL="0" distR="0" wp14:anchorId="4A028412" wp14:editId="58706752">
                  <wp:extent cx="1079310" cy="986790"/>
                  <wp:effectExtent l="0" t="0" r="0" b="0"/>
                  <wp:docPr id="643" name="Picture 643"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643" name="Picture 643" descr="A group of people posing for a photo&#10;&#10;AI-generated content may be incorrect."/>
                          <pic:cNvPicPr/>
                        </pic:nvPicPr>
                        <pic:blipFill>
                          <a:blip r:embed="rId46"/>
                          <a:stretch>
                            <a:fillRect/>
                          </a:stretch>
                        </pic:blipFill>
                        <pic:spPr>
                          <a:xfrm>
                            <a:off x="0" y="0"/>
                            <a:ext cx="1079310" cy="98679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2E07523" w14:textId="06CD9A78" w:rsidR="00DB5572" w:rsidRPr="009B4895" w:rsidRDefault="00DB5572" w:rsidP="00E31EF3">
            <w:r w:rsidRPr="009B4895">
              <w:t xml:space="preserve">Your ethnic origin   </w:t>
            </w:r>
          </w:p>
        </w:tc>
      </w:tr>
      <w:tr w:rsidR="00DB5572" w:rsidRPr="009B4895" w14:paraId="1651E70C" w14:textId="77777777" w:rsidTr="0000089D">
        <w:trPr>
          <w:trHeight w:val="1801"/>
        </w:trPr>
        <w:tc>
          <w:tcPr>
            <w:tcW w:w="3828" w:type="dxa"/>
            <w:tcBorders>
              <w:top w:val="single" w:sz="4" w:space="0" w:color="000000"/>
              <w:left w:val="single" w:sz="4" w:space="0" w:color="000000"/>
              <w:bottom w:val="single" w:sz="4" w:space="0" w:color="000000"/>
              <w:right w:val="single" w:sz="4" w:space="0" w:color="000000"/>
            </w:tcBorders>
            <w:vAlign w:val="center"/>
          </w:tcPr>
          <w:p w14:paraId="36D88C1E" w14:textId="77777777" w:rsidR="00DB5572" w:rsidRPr="009B4895" w:rsidRDefault="00DB5572" w:rsidP="0000089D">
            <w:pPr>
              <w:jc w:val="center"/>
            </w:pPr>
            <w:r w:rsidRPr="009B4895">
              <w:rPr>
                <w:noProof/>
              </w:rPr>
              <w:drawing>
                <wp:inline distT="0" distB="0" distL="0" distR="0" wp14:anchorId="338F088C" wp14:editId="6B389D03">
                  <wp:extent cx="1078865" cy="1113879"/>
                  <wp:effectExtent l="0" t="0" r="0" b="0"/>
                  <wp:docPr id="645" name="Picture 645"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645" name="Picture 645" descr="A group of people posing for a photo&#10;&#10;AI-generated content may be incorrect."/>
                          <pic:cNvPicPr/>
                        </pic:nvPicPr>
                        <pic:blipFill>
                          <a:blip r:embed="rId47"/>
                          <a:stretch>
                            <a:fillRect/>
                          </a:stretch>
                        </pic:blipFill>
                        <pic:spPr>
                          <a:xfrm>
                            <a:off x="0" y="0"/>
                            <a:ext cx="1078865" cy="1113879"/>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4C5E0E7" w14:textId="1E2228C3" w:rsidR="00DB5572" w:rsidRPr="009B4895" w:rsidRDefault="00DB5572" w:rsidP="00E31EF3">
            <w:r w:rsidRPr="009B4895">
              <w:t xml:space="preserve">Contact details for your family and carers   </w:t>
            </w:r>
          </w:p>
        </w:tc>
      </w:tr>
      <w:tr w:rsidR="00DB5572" w:rsidRPr="009B4895" w14:paraId="1860215C" w14:textId="77777777" w:rsidTr="0000089D">
        <w:trPr>
          <w:trHeight w:val="2017"/>
        </w:trPr>
        <w:tc>
          <w:tcPr>
            <w:tcW w:w="3828" w:type="dxa"/>
            <w:tcBorders>
              <w:top w:val="single" w:sz="4" w:space="0" w:color="000000"/>
              <w:left w:val="single" w:sz="4" w:space="0" w:color="000000"/>
              <w:bottom w:val="single" w:sz="4" w:space="0" w:color="000000"/>
              <w:right w:val="single" w:sz="4" w:space="0" w:color="000000"/>
            </w:tcBorders>
            <w:vAlign w:val="center"/>
          </w:tcPr>
          <w:p w14:paraId="5F1964C4" w14:textId="77777777" w:rsidR="00DB5572" w:rsidRPr="009B4895" w:rsidRDefault="00DB5572" w:rsidP="0000089D">
            <w:pPr>
              <w:jc w:val="center"/>
            </w:pPr>
            <w:r w:rsidRPr="009B4895">
              <w:rPr>
                <w:noProof/>
              </w:rPr>
              <w:drawing>
                <wp:inline distT="0" distB="0" distL="0" distR="0" wp14:anchorId="0698024B" wp14:editId="75EC6F54">
                  <wp:extent cx="1079386" cy="1250950"/>
                  <wp:effectExtent l="0" t="0" r="0" b="0"/>
                  <wp:docPr id="729" name="Picture 729" descr="A person in a white shirt and tie&#10;&#10;AI-generated content may be incorrect."/>
                  <wp:cNvGraphicFramePr/>
                  <a:graphic xmlns:a="http://schemas.openxmlformats.org/drawingml/2006/main">
                    <a:graphicData uri="http://schemas.openxmlformats.org/drawingml/2006/picture">
                      <pic:pic xmlns:pic="http://schemas.openxmlformats.org/drawingml/2006/picture">
                        <pic:nvPicPr>
                          <pic:cNvPr id="729" name="Picture 729" descr="A person in a white shirt and tie&#10;&#10;AI-generated content may be incorrect."/>
                          <pic:cNvPicPr/>
                        </pic:nvPicPr>
                        <pic:blipFill>
                          <a:blip r:embed="rId48"/>
                          <a:stretch>
                            <a:fillRect/>
                          </a:stretch>
                        </pic:blipFill>
                        <pic:spPr>
                          <a:xfrm>
                            <a:off x="0" y="0"/>
                            <a:ext cx="1079386" cy="12509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40BEBC1" w14:textId="5DF1D62D" w:rsidR="00DB5572" w:rsidRPr="009B4895" w:rsidRDefault="00DB5572" w:rsidP="00E31EF3">
            <w:r w:rsidRPr="009B4895">
              <w:t xml:space="preserve">Who your doctor is   </w:t>
            </w:r>
          </w:p>
        </w:tc>
      </w:tr>
      <w:tr w:rsidR="00DB5572" w:rsidRPr="009B4895" w14:paraId="33B98AA2" w14:textId="77777777" w:rsidTr="0000089D">
        <w:trPr>
          <w:trHeight w:val="1705"/>
        </w:trPr>
        <w:tc>
          <w:tcPr>
            <w:tcW w:w="3828" w:type="dxa"/>
            <w:tcBorders>
              <w:top w:val="single" w:sz="4" w:space="0" w:color="000000"/>
              <w:left w:val="single" w:sz="4" w:space="0" w:color="000000"/>
              <w:bottom w:val="single" w:sz="4" w:space="0" w:color="000000"/>
              <w:right w:val="single" w:sz="4" w:space="0" w:color="000000"/>
            </w:tcBorders>
            <w:vAlign w:val="center"/>
          </w:tcPr>
          <w:p w14:paraId="3AEC7C85" w14:textId="77777777" w:rsidR="00DB5572" w:rsidRPr="009B4895" w:rsidRDefault="00DB5572" w:rsidP="0000089D">
            <w:pPr>
              <w:jc w:val="center"/>
            </w:pPr>
            <w:r w:rsidRPr="009B4895">
              <w:rPr>
                <w:noProof/>
              </w:rPr>
              <w:drawing>
                <wp:inline distT="0" distB="0" distL="0" distR="0" wp14:anchorId="62FE2785" wp14:editId="0A77D172">
                  <wp:extent cx="1079322" cy="1051560"/>
                  <wp:effectExtent l="0" t="0" r="0" b="0"/>
                  <wp:docPr id="731" name="Picture 731" descr="A red pen on a notebook&#10;&#10;AI-generated content may be incorrect."/>
                  <wp:cNvGraphicFramePr/>
                  <a:graphic xmlns:a="http://schemas.openxmlformats.org/drawingml/2006/main">
                    <a:graphicData uri="http://schemas.openxmlformats.org/drawingml/2006/picture">
                      <pic:pic xmlns:pic="http://schemas.openxmlformats.org/drawingml/2006/picture">
                        <pic:nvPicPr>
                          <pic:cNvPr id="731" name="Picture 731" descr="A red pen on a notebook&#10;&#10;AI-generated content may be incorrect."/>
                          <pic:cNvPicPr/>
                        </pic:nvPicPr>
                        <pic:blipFill>
                          <a:blip r:embed="rId27"/>
                          <a:stretch>
                            <a:fillRect/>
                          </a:stretch>
                        </pic:blipFill>
                        <pic:spPr>
                          <a:xfrm>
                            <a:off x="0" y="0"/>
                            <a:ext cx="1079322" cy="105156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D71D9B4" w14:textId="77777777" w:rsidR="00DB5572" w:rsidRPr="009B4895" w:rsidRDefault="00DB5572" w:rsidP="0000089D">
            <w:r w:rsidRPr="009B4895">
              <w:t xml:space="preserve">We might also keep information about:  </w:t>
            </w:r>
          </w:p>
        </w:tc>
      </w:tr>
      <w:tr w:rsidR="00DB5572" w:rsidRPr="009B4895" w14:paraId="004FD4DC" w14:textId="77777777" w:rsidTr="0000089D">
        <w:trPr>
          <w:trHeight w:val="1431"/>
        </w:trPr>
        <w:tc>
          <w:tcPr>
            <w:tcW w:w="3828" w:type="dxa"/>
            <w:tcBorders>
              <w:top w:val="single" w:sz="4" w:space="0" w:color="000000"/>
              <w:left w:val="single" w:sz="4" w:space="0" w:color="000000"/>
              <w:bottom w:val="single" w:sz="4" w:space="0" w:color="000000"/>
              <w:right w:val="single" w:sz="4" w:space="0" w:color="000000"/>
            </w:tcBorders>
            <w:vAlign w:val="center"/>
          </w:tcPr>
          <w:p w14:paraId="70084430" w14:textId="77777777" w:rsidR="00DB5572" w:rsidRPr="009B4895" w:rsidRDefault="00DB5572" w:rsidP="0000089D">
            <w:pPr>
              <w:jc w:val="center"/>
            </w:pPr>
            <w:r w:rsidRPr="009B4895">
              <w:rPr>
                <w:noProof/>
              </w:rPr>
              <w:drawing>
                <wp:inline distT="0" distB="0" distL="0" distR="0" wp14:anchorId="49AF8F71" wp14:editId="31AAB37E">
                  <wp:extent cx="1078865" cy="881583"/>
                  <wp:effectExtent l="0" t="0" r="0" b="0"/>
                  <wp:docPr id="733" name="Picture 733" descr="A close-up of a couple of gold rings&#10;&#10;AI-generated content may be incorrect."/>
                  <wp:cNvGraphicFramePr/>
                  <a:graphic xmlns:a="http://schemas.openxmlformats.org/drawingml/2006/main">
                    <a:graphicData uri="http://schemas.openxmlformats.org/drawingml/2006/picture">
                      <pic:pic xmlns:pic="http://schemas.openxmlformats.org/drawingml/2006/picture">
                        <pic:nvPicPr>
                          <pic:cNvPr id="733" name="Picture 733" descr="A close-up of a couple of gold rings&#10;&#10;AI-generated content may be incorrect."/>
                          <pic:cNvPicPr/>
                        </pic:nvPicPr>
                        <pic:blipFill>
                          <a:blip r:embed="rId49"/>
                          <a:stretch>
                            <a:fillRect/>
                          </a:stretch>
                        </pic:blipFill>
                        <pic:spPr>
                          <a:xfrm>
                            <a:off x="0" y="0"/>
                            <a:ext cx="1078865" cy="881583"/>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82CCF64" w14:textId="77777777" w:rsidR="00DB5572" w:rsidRPr="009B4895" w:rsidRDefault="00DB5572" w:rsidP="0000089D">
            <w:r w:rsidRPr="009B4895">
              <w:t xml:space="preserve">If you are married  </w:t>
            </w:r>
          </w:p>
          <w:p w14:paraId="3A1CDCCF" w14:textId="77777777" w:rsidR="00DB5572" w:rsidRPr="009B4895" w:rsidRDefault="00DB5572" w:rsidP="0000089D">
            <w:r w:rsidRPr="009B4895">
              <w:t xml:space="preserve"> </w:t>
            </w:r>
          </w:p>
        </w:tc>
      </w:tr>
      <w:tr w:rsidR="00DB5572" w:rsidRPr="009B4895" w14:paraId="38DF7C67" w14:textId="77777777" w:rsidTr="0000089D">
        <w:trPr>
          <w:trHeight w:val="2017"/>
        </w:trPr>
        <w:tc>
          <w:tcPr>
            <w:tcW w:w="3828" w:type="dxa"/>
            <w:tcBorders>
              <w:top w:val="single" w:sz="4" w:space="0" w:color="000000"/>
              <w:left w:val="single" w:sz="4" w:space="0" w:color="000000"/>
              <w:bottom w:val="single" w:sz="4" w:space="0" w:color="000000"/>
              <w:right w:val="single" w:sz="4" w:space="0" w:color="000000"/>
            </w:tcBorders>
            <w:vAlign w:val="center"/>
          </w:tcPr>
          <w:p w14:paraId="11A59F5E" w14:textId="77777777" w:rsidR="00DB5572" w:rsidRPr="009B4895" w:rsidRDefault="00DB5572" w:rsidP="0000089D">
            <w:pPr>
              <w:jc w:val="center"/>
            </w:pPr>
            <w:r w:rsidRPr="009B4895">
              <w:rPr>
                <w:noProof/>
              </w:rPr>
              <w:drawing>
                <wp:inline distT="0" distB="0" distL="0" distR="0" wp14:anchorId="0C3A078D" wp14:editId="7CB4C1A3">
                  <wp:extent cx="1079386" cy="1250950"/>
                  <wp:effectExtent l="0" t="0" r="0" b="0"/>
                  <wp:docPr id="735" name="Picture 735" descr="A group of people in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735" name="Picture 735" descr="A group of people in a house&#10;&#10;AI-generated content may be incorrect."/>
                          <pic:cNvPicPr/>
                        </pic:nvPicPr>
                        <pic:blipFill>
                          <a:blip r:embed="rId50"/>
                          <a:stretch>
                            <a:fillRect/>
                          </a:stretch>
                        </pic:blipFill>
                        <pic:spPr>
                          <a:xfrm>
                            <a:off x="0" y="0"/>
                            <a:ext cx="1079386" cy="12509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9DF8968" w14:textId="77777777" w:rsidR="00DB5572" w:rsidRPr="009B4895" w:rsidRDefault="00DB5572" w:rsidP="0000089D">
            <w:r w:rsidRPr="009B4895">
              <w:t xml:space="preserve">Your job  </w:t>
            </w:r>
          </w:p>
          <w:p w14:paraId="2FA71BBA" w14:textId="77777777" w:rsidR="00DB5572" w:rsidRPr="009B4895" w:rsidRDefault="00DB5572" w:rsidP="0000089D">
            <w:r w:rsidRPr="009B4895">
              <w:t xml:space="preserve"> </w:t>
            </w:r>
          </w:p>
        </w:tc>
      </w:tr>
      <w:tr w:rsidR="00DB5572" w:rsidRPr="009B4895" w14:paraId="52FEEE55" w14:textId="77777777" w:rsidTr="0000089D">
        <w:trPr>
          <w:trHeight w:val="2017"/>
        </w:trPr>
        <w:tc>
          <w:tcPr>
            <w:tcW w:w="3828" w:type="dxa"/>
            <w:tcBorders>
              <w:top w:val="single" w:sz="4" w:space="0" w:color="000000"/>
              <w:left w:val="single" w:sz="4" w:space="0" w:color="000000"/>
              <w:bottom w:val="single" w:sz="4" w:space="0" w:color="000000"/>
              <w:right w:val="single" w:sz="4" w:space="0" w:color="000000"/>
            </w:tcBorders>
            <w:vAlign w:val="center"/>
          </w:tcPr>
          <w:p w14:paraId="70B4528F" w14:textId="77777777" w:rsidR="00DB5572" w:rsidRPr="009B4895" w:rsidRDefault="00DB5572" w:rsidP="0000089D">
            <w:pPr>
              <w:jc w:val="center"/>
            </w:pPr>
            <w:r w:rsidRPr="009B4895">
              <w:rPr>
                <w:noProof/>
              </w:rPr>
              <w:drawing>
                <wp:inline distT="0" distB="0" distL="0" distR="0" wp14:anchorId="265C1F6D" wp14:editId="3D757464">
                  <wp:extent cx="1079386" cy="1250950"/>
                  <wp:effectExtent l="0" t="0" r="0" b="0"/>
                  <wp:docPr id="798" name="Picture 798" descr="A church with a cemetery&#10;&#10;AI-generated content may be incorrect."/>
                  <wp:cNvGraphicFramePr/>
                  <a:graphic xmlns:a="http://schemas.openxmlformats.org/drawingml/2006/main">
                    <a:graphicData uri="http://schemas.openxmlformats.org/drawingml/2006/picture">
                      <pic:pic xmlns:pic="http://schemas.openxmlformats.org/drawingml/2006/picture">
                        <pic:nvPicPr>
                          <pic:cNvPr id="798" name="Picture 798" descr="A church with a cemetery&#10;&#10;AI-generated content may be incorrect."/>
                          <pic:cNvPicPr/>
                        </pic:nvPicPr>
                        <pic:blipFill>
                          <a:blip r:embed="rId51"/>
                          <a:stretch>
                            <a:fillRect/>
                          </a:stretch>
                        </pic:blipFill>
                        <pic:spPr>
                          <a:xfrm>
                            <a:off x="0" y="0"/>
                            <a:ext cx="1079386" cy="12509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0D01B4E" w14:textId="77777777" w:rsidR="00DB5572" w:rsidRPr="009B4895" w:rsidRDefault="00DB5572" w:rsidP="0000089D">
            <w:r w:rsidRPr="009B4895">
              <w:t xml:space="preserve">Your religion  </w:t>
            </w:r>
          </w:p>
          <w:p w14:paraId="5AB453C7" w14:textId="77777777" w:rsidR="00DB5572" w:rsidRPr="009B4895" w:rsidRDefault="00DB5572" w:rsidP="0000089D">
            <w:r w:rsidRPr="009B4895">
              <w:t xml:space="preserve"> </w:t>
            </w:r>
          </w:p>
        </w:tc>
      </w:tr>
      <w:tr w:rsidR="00DB5572" w:rsidRPr="009B4895" w14:paraId="74A2BE66" w14:textId="77777777" w:rsidTr="0000089D">
        <w:trPr>
          <w:trHeight w:val="1119"/>
        </w:trPr>
        <w:tc>
          <w:tcPr>
            <w:tcW w:w="3828" w:type="dxa"/>
            <w:tcBorders>
              <w:top w:val="single" w:sz="4" w:space="0" w:color="000000"/>
              <w:left w:val="single" w:sz="4" w:space="0" w:color="000000"/>
              <w:bottom w:val="single" w:sz="4" w:space="0" w:color="000000"/>
              <w:right w:val="single" w:sz="4" w:space="0" w:color="000000"/>
            </w:tcBorders>
            <w:vAlign w:val="center"/>
          </w:tcPr>
          <w:p w14:paraId="190A0215" w14:textId="77777777" w:rsidR="00DB5572" w:rsidRPr="009B4895" w:rsidRDefault="00DB5572" w:rsidP="0000089D">
            <w:pPr>
              <w:jc w:val="center"/>
            </w:pPr>
            <w:r w:rsidRPr="009B4895">
              <w:rPr>
                <w:noProof/>
              </w:rPr>
              <w:drawing>
                <wp:inline distT="0" distB="0" distL="0" distR="0" wp14:anchorId="06CFFF14" wp14:editId="5DFEE2A3">
                  <wp:extent cx="1078865" cy="681228"/>
                  <wp:effectExtent l="0" t="0" r="0" b="0"/>
                  <wp:docPr id="800" name="Picture 800" descr="A computer with a envelope and a letter on it&#10;&#10;AI-generated content may be incorrect."/>
                  <wp:cNvGraphicFramePr/>
                  <a:graphic xmlns:a="http://schemas.openxmlformats.org/drawingml/2006/main">
                    <a:graphicData uri="http://schemas.openxmlformats.org/drawingml/2006/picture">
                      <pic:pic xmlns:pic="http://schemas.openxmlformats.org/drawingml/2006/picture">
                        <pic:nvPicPr>
                          <pic:cNvPr id="800" name="Picture 800" descr="A computer with a envelope and a letter on it&#10;&#10;AI-generated content may be incorrect."/>
                          <pic:cNvPicPr/>
                        </pic:nvPicPr>
                        <pic:blipFill>
                          <a:blip r:embed="rId52"/>
                          <a:stretch>
                            <a:fillRect/>
                          </a:stretch>
                        </pic:blipFill>
                        <pic:spPr>
                          <a:xfrm>
                            <a:off x="0" y="0"/>
                            <a:ext cx="1078865" cy="681228"/>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FFE92E2" w14:textId="77777777" w:rsidR="00DB5572" w:rsidRPr="009B4895" w:rsidRDefault="00DB5572" w:rsidP="0000089D">
            <w:r w:rsidRPr="009B4895">
              <w:t xml:space="preserve">Your email address if you have one  </w:t>
            </w:r>
          </w:p>
          <w:p w14:paraId="5455A4DE" w14:textId="77777777" w:rsidR="00DB5572" w:rsidRPr="009B4895" w:rsidRDefault="00DB5572" w:rsidP="0000089D">
            <w:r w:rsidRPr="009B4895">
              <w:t xml:space="preserve"> </w:t>
            </w:r>
          </w:p>
        </w:tc>
      </w:tr>
      <w:tr w:rsidR="00DB5572" w:rsidRPr="009B4895" w14:paraId="3E3C1027" w14:textId="77777777" w:rsidTr="0000089D">
        <w:trPr>
          <w:trHeight w:val="2218"/>
        </w:trPr>
        <w:tc>
          <w:tcPr>
            <w:tcW w:w="3828" w:type="dxa"/>
            <w:tcBorders>
              <w:top w:val="single" w:sz="4" w:space="0" w:color="000000"/>
              <w:left w:val="single" w:sz="4" w:space="0" w:color="000000"/>
              <w:bottom w:val="single" w:sz="4" w:space="0" w:color="000000"/>
              <w:right w:val="single" w:sz="4" w:space="0" w:color="000000"/>
            </w:tcBorders>
            <w:vAlign w:val="center"/>
          </w:tcPr>
          <w:p w14:paraId="226F4285" w14:textId="77777777" w:rsidR="00DB5572" w:rsidRPr="009B4895" w:rsidRDefault="00DB5572" w:rsidP="0000089D">
            <w:pPr>
              <w:jc w:val="center"/>
            </w:pPr>
            <w:r w:rsidRPr="009B4895">
              <w:rPr>
                <w:noProof/>
              </w:rPr>
              <w:drawing>
                <wp:inline distT="0" distB="0" distL="0" distR="0" wp14:anchorId="6C76BBBB" wp14:editId="16497DE7">
                  <wp:extent cx="1079208" cy="1378585"/>
                  <wp:effectExtent l="0" t="0" r="0" b="0"/>
                  <wp:docPr id="802" name="Picture 802" descr="A person holding a baby&#10;&#10;AI-generated content may be incorrect."/>
                  <wp:cNvGraphicFramePr/>
                  <a:graphic xmlns:a="http://schemas.openxmlformats.org/drawingml/2006/main">
                    <a:graphicData uri="http://schemas.openxmlformats.org/drawingml/2006/picture">
                      <pic:pic xmlns:pic="http://schemas.openxmlformats.org/drawingml/2006/picture">
                        <pic:nvPicPr>
                          <pic:cNvPr id="802" name="Picture 802" descr="A person holding a baby&#10;&#10;AI-generated content may be incorrect."/>
                          <pic:cNvPicPr/>
                        </pic:nvPicPr>
                        <pic:blipFill>
                          <a:blip r:embed="rId53"/>
                          <a:stretch>
                            <a:fillRect/>
                          </a:stretch>
                        </pic:blipFill>
                        <pic:spPr>
                          <a:xfrm>
                            <a:off x="0" y="0"/>
                            <a:ext cx="1079208" cy="137858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157BEB6" w14:textId="77777777" w:rsidR="00DB5572" w:rsidRPr="009B4895" w:rsidRDefault="00DB5572" w:rsidP="0000089D">
            <w:r w:rsidRPr="009B4895">
              <w:t xml:space="preserve">Where you were born  </w:t>
            </w:r>
          </w:p>
        </w:tc>
      </w:tr>
      <w:tr w:rsidR="00DB5572" w:rsidRPr="009B4895" w14:paraId="10313662" w14:textId="77777777" w:rsidTr="0000089D">
        <w:tblPrEx>
          <w:tblCellMar>
            <w:right w:w="0" w:type="dxa"/>
          </w:tblCellMar>
        </w:tblPrEx>
        <w:trPr>
          <w:trHeight w:val="3582"/>
        </w:trPr>
        <w:tc>
          <w:tcPr>
            <w:tcW w:w="3828" w:type="dxa"/>
            <w:tcBorders>
              <w:top w:val="single" w:sz="4" w:space="0" w:color="000000"/>
              <w:left w:val="single" w:sz="4" w:space="0" w:color="000000"/>
              <w:bottom w:val="single" w:sz="4" w:space="0" w:color="000000"/>
              <w:right w:val="single" w:sz="4" w:space="0" w:color="000000"/>
            </w:tcBorders>
            <w:vAlign w:val="center"/>
          </w:tcPr>
          <w:p w14:paraId="21447F50" w14:textId="77777777" w:rsidR="00DB5572" w:rsidRPr="009B4895" w:rsidRDefault="00DB5572" w:rsidP="0000089D">
            <w:pPr>
              <w:jc w:val="center"/>
            </w:pPr>
            <w:r w:rsidRPr="009B4895">
              <w:rPr>
                <w:noProof/>
              </w:rPr>
              <w:drawing>
                <wp:inline distT="0" distB="0" distL="0" distR="0" wp14:anchorId="62313EFC" wp14:editId="1C6FD5F8">
                  <wp:extent cx="1115631" cy="2244090"/>
                  <wp:effectExtent l="0" t="0" r="0" b="0"/>
                  <wp:docPr id="864" name="Picture 864" descr="A person with a suitcase&#10;&#10;AI-generated content may be incorrect."/>
                  <wp:cNvGraphicFramePr/>
                  <a:graphic xmlns:a="http://schemas.openxmlformats.org/drawingml/2006/main">
                    <a:graphicData uri="http://schemas.openxmlformats.org/drawingml/2006/picture">
                      <pic:pic xmlns:pic="http://schemas.openxmlformats.org/drawingml/2006/picture">
                        <pic:nvPicPr>
                          <pic:cNvPr id="864" name="Picture 864" descr="A person with a suitcase&#10;&#10;AI-generated content may be incorrect."/>
                          <pic:cNvPicPr/>
                        </pic:nvPicPr>
                        <pic:blipFill>
                          <a:blip r:embed="rId54"/>
                          <a:stretch>
                            <a:fillRect/>
                          </a:stretch>
                        </pic:blipFill>
                        <pic:spPr>
                          <a:xfrm>
                            <a:off x="0" y="0"/>
                            <a:ext cx="1115631" cy="224409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BD4DD0E" w14:textId="77777777" w:rsidR="00DB5572" w:rsidRPr="009B4895" w:rsidRDefault="00DB5572" w:rsidP="0000089D">
            <w:r w:rsidRPr="009B4895">
              <w:t xml:space="preserve">If you are using the NHS as an overseas visitor  </w:t>
            </w:r>
          </w:p>
        </w:tc>
      </w:tr>
      <w:tr w:rsidR="00DB5572" w:rsidRPr="009B4895" w14:paraId="694454E1" w14:textId="77777777" w:rsidTr="0000089D">
        <w:tblPrEx>
          <w:tblCellMar>
            <w:right w:w="0" w:type="dxa"/>
          </w:tblCellMar>
        </w:tblPrEx>
        <w:trPr>
          <w:trHeight w:val="1782"/>
        </w:trPr>
        <w:tc>
          <w:tcPr>
            <w:tcW w:w="3828" w:type="dxa"/>
            <w:tcBorders>
              <w:top w:val="single" w:sz="4" w:space="0" w:color="000000"/>
              <w:left w:val="single" w:sz="4" w:space="0" w:color="000000"/>
              <w:bottom w:val="single" w:sz="4" w:space="0" w:color="000000"/>
              <w:right w:val="single" w:sz="4" w:space="0" w:color="000000"/>
            </w:tcBorders>
            <w:vAlign w:val="center"/>
          </w:tcPr>
          <w:p w14:paraId="4B000E57" w14:textId="77777777" w:rsidR="00DB5572" w:rsidRPr="009B4895" w:rsidRDefault="00DB5572" w:rsidP="0000089D">
            <w:pPr>
              <w:jc w:val="center"/>
            </w:pPr>
            <w:r w:rsidRPr="009B4895">
              <w:rPr>
                <w:noProof/>
              </w:rPr>
              <w:drawing>
                <wp:inline distT="0" distB="0" distL="0" distR="0" wp14:anchorId="35227FCD" wp14:editId="097056C6">
                  <wp:extent cx="1079068" cy="1101090"/>
                  <wp:effectExtent l="0" t="0" r="0" b="0"/>
                  <wp:docPr id="866" name="Picture 866" descr="A person holding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866" name="Picture 866" descr="A person holding a sign&#10;&#10;AI-generated content may be incorrect."/>
                          <pic:cNvPicPr/>
                        </pic:nvPicPr>
                        <pic:blipFill>
                          <a:blip r:embed="rId42"/>
                          <a:stretch>
                            <a:fillRect/>
                          </a:stretch>
                        </pic:blipFill>
                        <pic:spPr>
                          <a:xfrm>
                            <a:off x="0" y="0"/>
                            <a:ext cx="1079068" cy="110109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A3C603A" w14:textId="1CA3A1B1" w:rsidR="00DB5572" w:rsidRPr="009B4895" w:rsidRDefault="00DB5572" w:rsidP="00E31EF3">
            <w:r w:rsidRPr="009B4895">
              <w:t xml:space="preserve">What you like to be called  </w:t>
            </w:r>
          </w:p>
        </w:tc>
      </w:tr>
      <w:tr w:rsidR="00DB5572" w:rsidRPr="009B4895" w14:paraId="251EDF4F" w14:textId="77777777" w:rsidTr="0000089D">
        <w:tblPrEx>
          <w:tblCellMar>
            <w:right w:w="0" w:type="dxa"/>
          </w:tblCellMar>
        </w:tblPrEx>
        <w:trPr>
          <w:trHeight w:val="1806"/>
        </w:trPr>
        <w:tc>
          <w:tcPr>
            <w:tcW w:w="3828" w:type="dxa"/>
            <w:tcBorders>
              <w:top w:val="single" w:sz="4" w:space="0" w:color="000000"/>
              <w:left w:val="single" w:sz="4" w:space="0" w:color="000000"/>
              <w:bottom w:val="single" w:sz="4" w:space="0" w:color="000000"/>
              <w:right w:val="single" w:sz="4" w:space="0" w:color="000000"/>
            </w:tcBorders>
            <w:vAlign w:val="center"/>
          </w:tcPr>
          <w:p w14:paraId="7D792456" w14:textId="77777777" w:rsidR="00DB5572" w:rsidRPr="009B4895" w:rsidRDefault="00DB5572" w:rsidP="0000089D">
            <w:pPr>
              <w:jc w:val="center"/>
            </w:pPr>
            <w:r w:rsidRPr="009B4895">
              <w:rPr>
                <w:noProof/>
              </w:rPr>
              <w:drawing>
                <wp:inline distT="0" distB="0" distL="0" distR="0" wp14:anchorId="622F72B5" wp14:editId="35BDAEF1">
                  <wp:extent cx="1079284" cy="1117600"/>
                  <wp:effectExtent l="0" t="0" r="0" b="0"/>
                  <wp:docPr id="868" name="Picture 868" descr="A person in a red shirt with a finger on his lips&#10;&#10;AI-generated content may be incorrect."/>
                  <wp:cNvGraphicFramePr/>
                  <a:graphic xmlns:a="http://schemas.openxmlformats.org/drawingml/2006/main">
                    <a:graphicData uri="http://schemas.openxmlformats.org/drawingml/2006/picture">
                      <pic:pic xmlns:pic="http://schemas.openxmlformats.org/drawingml/2006/picture">
                        <pic:nvPicPr>
                          <pic:cNvPr id="868" name="Picture 868" descr="A person in a red shirt with a finger on his lips&#10;&#10;AI-generated content may be incorrect."/>
                          <pic:cNvPicPr/>
                        </pic:nvPicPr>
                        <pic:blipFill>
                          <a:blip r:embed="rId55"/>
                          <a:stretch>
                            <a:fillRect/>
                          </a:stretch>
                        </pic:blipFill>
                        <pic:spPr>
                          <a:xfrm>
                            <a:off x="0" y="0"/>
                            <a:ext cx="1079284" cy="11176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8703E9E" w14:textId="2ED1CA6E" w:rsidR="00DB5572" w:rsidRPr="009B4895" w:rsidRDefault="00DB5572" w:rsidP="00E31EF3">
            <w:r w:rsidRPr="009B4895">
              <w:t xml:space="preserve">We might also keep information about you which is sensitive. For example:  </w:t>
            </w:r>
          </w:p>
        </w:tc>
      </w:tr>
      <w:tr w:rsidR="00DB5572" w:rsidRPr="009B4895" w14:paraId="31AB197F" w14:textId="77777777" w:rsidTr="0000089D">
        <w:tblPrEx>
          <w:tblCellMar>
            <w:right w:w="0" w:type="dxa"/>
          </w:tblCellMar>
        </w:tblPrEx>
        <w:trPr>
          <w:trHeight w:val="1763"/>
        </w:trPr>
        <w:tc>
          <w:tcPr>
            <w:tcW w:w="3828" w:type="dxa"/>
            <w:tcBorders>
              <w:top w:val="single" w:sz="4" w:space="0" w:color="000000"/>
              <w:left w:val="single" w:sz="4" w:space="0" w:color="000000"/>
              <w:bottom w:val="single" w:sz="4" w:space="0" w:color="000000"/>
              <w:right w:val="single" w:sz="4" w:space="0" w:color="000000"/>
            </w:tcBorders>
            <w:vAlign w:val="center"/>
          </w:tcPr>
          <w:p w14:paraId="2C699E1C" w14:textId="77777777" w:rsidR="00DB5572" w:rsidRPr="009B4895" w:rsidRDefault="00DB5572" w:rsidP="0000089D">
            <w:pPr>
              <w:jc w:val="center"/>
            </w:pPr>
            <w:r w:rsidRPr="009B4895">
              <w:rPr>
                <w:noProof/>
              </w:rPr>
              <w:drawing>
                <wp:inline distT="0" distB="0" distL="0" distR="0" wp14:anchorId="16AD1180" wp14:editId="48ED1231">
                  <wp:extent cx="1079056" cy="1088390"/>
                  <wp:effectExtent l="0" t="0" r="0" b="0"/>
                  <wp:docPr id="962" name="Picture 962" descr="A close-up of a care plan&#10;&#10;AI-generated content may be incorrect."/>
                  <wp:cNvGraphicFramePr/>
                  <a:graphic xmlns:a="http://schemas.openxmlformats.org/drawingml/2006/main">
                    <a:graphicData uri="http://schemas.openxmlformats.org/drawingml/2006/picture">
                      <pic:pic xmlns:pic="http://schemas.openxmlformats.org/drawingml/2006/picture">
                        <pic:nvPicPr>
                          <pic:cNvPr id="962" name="Picture 962" descr="A close-up of a care plan&#10;&#10;AI-generated content may be incorrect."/>
                          <pic:cNvPicPr/>
                        </pic:nvPicPr>
                        <pic:blipFill>
                          <a:blip r:embed="rId41"/>
                          <a:stretch>
                            <a:fillRect/>
                          </a:stretch>
                        </pic:blipFill>
                        <pic:spPr>
                          <a:xfrm>
                            <a:off x="0" y="0"/>
                            <a:ext cx="1079056" cy="108839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AE36BCA" w14:textId="77777777" w:rsidR="00DB5572" w:rsidRPr="009B4895" w:rsidRDefault="00DB5572" w:rsidP="0000089D">
            <w:r w:rsidRPr="009B4895">
              <w:t xml:space="preserve">Notes about your health, treatment, and care.  </w:t>
            </w:r>
          </w:p>
        </w:tc>
      </w:tr>
      <w:tr w:rsidR="00DB5572" w:rsidRPr="009B4895" w14:paraId="24D554C1" w14:textId="77777777" w:rsidTr="0000089D">
        <w:tblPrEx>
          <w:tblCellMar>
            <w:right w:w="0" w:type="dxa"/>
          </w:tblCellMar>
        </w:tblPrEx>
        <w:trPr>
          <w:trHeight w:val="2031"/>
        </w:trPr>
        <w:tc>
          <w:tcPr>
            <w:tcW w:w="3828" w:type="dxa"/>
            <w:tcBorders>
              <w:top w:val="single" w:sz="4" w:space="0" w:color="000000"/>
              <w:left w:val="single" w:sz="4" w:space="0" w:color="000000"/>
              <w:bottom w:val="single" w:sz="4" w:space="0" w:color="000000"/>
              <w:right w:val="single" w:sz="4" w:space="0" w:color="000000"/>
            </w:tcBorders>
            <w:vAlign w:val="center"/>
          </w:tcPr>
          <w:p w14:paraId="0BFDF362" w14:textId="77777777" w:rsidR="00DB5572" w:rsidRPr="009B4895" w:rsidRDefault="00DB5572" w:rsidP="0000089D">
            <w:pPr>
              <w:jc w:val="center"/>
            </w:pPr>
            <w:r w:rsidRPr="009B4895">
              <w:rPr>
                <w:noProof/>
              </w:rPr>
              <w:drawing>
                <wp:inline distT="0" distB="0" distL="0" distR="0" wp14:anchorId="77E38D37" wp14:editId="49DFB5F2">
                  <wp:extent cx="1079310" cy="1259205"/>
                  <wp:effectExtent l="0" t="0" r="0" b="0"/>
                  <wp:docPr id="964" name="Picture 964" descr="A group of people holding a shield&#10;&#10;AI-generated content may be incorrect."/>
                  <wp:cNvGraphicFramePr/>
                  <a:graphic xmlns:a="http://schemas.openxmlformats.org/drawingml/2006/main">
                    <a:graphicData uri="http://schemas.openxmlformats.org/drawingml/2006/picture">
                      <pic:pic xmlns:pic="http://schemas.openxmlformats.org/drawingml/2006/picture">
                        <pic:nvPicPr>
                          <pic:cNvPr id="964" name="Picture 964" descr="A group of people holding a shield&#10;&#10;AI-generated content may be incorrect."/>
                          <pic:cNvPicPr/>
                        </pic:nvPicPr>
                        <pic:blipFill>
                          <a:blip r:embed="rId56"/>
                          <a:stretch>
                            <a:fillRect/>
                          </a:stretch>
                        </pic:blipFill>
                        <pic:spPr>
                          <a:xfrm>
                            <a:off x="0" y="0"/>
                            <a:ext cx="1079310" cy="125920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8E42E69" w14:textId="2E0E3E96" w:rsidR="00DB5572" w:rsidRPr="009B4895" w:rsidRDefault="00DB5572" w:rsidP="00E31EF3">
            <w:r w:rsidRPr="009B4895">
              <w:t xml:space="preserve">If you have a protection order that affects your health, wellbeing, and human rights (safeguarding status)  </w:t>
            </w:r>
          </w:p>
        </w:tc>
      </w:tr>
      <w:tr w:rsidR="00DB5572" w:rsidRPr="009B4895" w14:paraId="290C299B" w14:textId="77777777" w:rsidTr="0000089D">
        <w:tblPrEx>
          <w:tblCellMar>
            <w:right w:w="0" w:type="dxa"/>
          </w:tblCellMar>
        </w:tblPrEx>
        <w:trPr>
          <w:trHeight w:val="1748"/>
        </w:trPr>
        <w:tc>
          <w:tcPr>
            <w:tcW w:w="3828" w:type="dxa"/>
            <w:tcBorders>
              <w:top w:val="single" w:sz="4" w:space="0" w:color="000000"/>
              <w:left w:val="single" w:sz="4" w:space="0" w:color="000000"/>
              <w:bottom w:val="single" w:sz="4" w:space="0" w:color="000000"/>
              <w:right w:val="single" w:sz="4" w:space="0" w:color="000000"/>
            </w:tcBorders>
            <w:vAlign w:val="center"/>
          </w:tcPr>
          <w:p w14:paraId="27212517" w14:textId="77777777" w:rsidR="00DB5572" w:rsidRPr="009B4895" w:rsidRDefault="00DB5572" w:rsidP="0000089D">
            <w:pPr>
              <w:jc w:val="center"/>
            </w:pPr>
            <w:r w:rsidRPr="009B4895">
              <w:rPr>
                <w:noProof/>
              </w:rPr>
              <w:drawing>
                <wp:inline distT="0" distB="0" distL="0" distR="0" wp14:anchorId="6D1B33E2" wp14:editId="2653DE15">
                  <wp:extent cx="1079500" cy="1079500"/>
                  <wp:effectExtent l="0" t="0" r="0" b="0"/>
                  <wp:docPr id="966" name="Picture 966" descr="A group of people with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966" name="Picture 966" descr="A group of people with a sign&#10;&#10;AI-generated content may be incorrect."/>
                          <pic:cNvPicPr/>
                        </pic:nvPicPr>
                        <pic:blipFill>
                          <a:blip r:embed="rId57"/>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4493F3F" w14:textId="0C3E8DA4" w:rsidR="00DB5572" w:rsidRPr="009B4895" w:rsidRDefault="00DB5572" w:rsidP="004A7CEE">
            <w:r w:rsidRPr="009B4895">
              <w:t xml:space="preserve">It is important for us to have lots of information about you so that we can help you in the best way.  </w:t>
            </w:r>
          </w:p>
        </w:tc>
      </w:tr>
      <w:tr w:rsidR="00DB5572" w:rsidRPr="009B4895" w14:paraId="5A0C3514" w14:textId="77777777" w:rsidTr="0000089D">
        <w:tblPrEx>
          <w:tblCellMar>
            <w:right w:w="0" w:type="dxa"/>
          </w:tblCellMar>
        </w:tblPrEx>
        <w:trPr>
          <w:trHeight w:val="2146"/>
        </w:trPr>
        <w:tc>
          <w:tcPr>
            <w:tcW w:w="3828" w:type="dxa"/>
            <w:tcBorders>
              <w:top w:val="single" w:sz="4" w:space="0" w:color="000000"/>
              <w:left w:val="single" w:sz="4" w:space="0" w:color="000000"/>
              <w:bottom w:val="single" w:sz="4" w:space="0" w:color="000000"/>
              <w:right w:val="single" w:sz="4" w:space="0" w:color="000000"/>
            </w:tcBorders>
            <w:vAlign w:val="center"/>
          </w:tcPr>
          <w:p w14:paraId="52A4F15B" w14:textId="77777777" w:rsidR="00DB5572" w:rsidRPr="009B4895" w:rsidRDefault="00DB5572" w:rsidP="0000089D">
            <w:pPr>
              <w:jc w:val="center"/>
            </w:pPr>
            <w:r w:rsidRPr="009B4895">
              <w:rPr>
                <w:noProof/>
              </w:rPr>
              <w:drawing>
                <wp:inline distT="0" distB="0" distL="0" distR="0" wp14:anchorId="3C37B188" wp14:editId="7A7B84F2">
                  <wp:extent cx="1079297" cy="1334770"/>
                  <wp:effectExtent l="0" t="0" r="0" b="0"/>
                  <wp:docPr id="968" name="Picture 968" descr="A person in a pink shirt&#10;&#10;AI-generated content may be incorrect."/>
                  <wp:cNvGraphicFramePr/>
                  <a:graphic xmlns:a="http://schemas.openxmlformats.org/drawingml/2006/main">
                    <a:graphicData uri="http://schemas.openxmlformats.org/drawingml/2006/picture">
                      <pic:pic xmlns:pic="http://schemas.openxmlformats.org/drawingml/2006/picture">
                        <pic:nvPicPr>
                          <pic:cNvPr id="968" name="Picture 968" descr="A person in a pink shirt&#10;&#10;AI-generated content may be incorrect."/>
                          <pic:cNvPicPr/>
                        </pic:nvPicPr>
                        <pic:blipFill>
                          <a:blip r:embed="rId25"/>
                          <a:stretch>
                            <a:fillRect/>
                          </a:stretch>
                        </pic:blipFill>
                        <pic:spPr>
                          <a:xfrm>
                            <a:off x="0" y="0"/>
                            <a:ext cx="1079297" cy="13347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CCC05EE" w14:textId="77777777" w:rsidR="00DB5572" w:rsidRPr="009B4895" w:rsidRDefault="00DB5572" w:rsidP="004A7CEE">
            <w:pPr>
              <w:pStyle w:val="Heading1"/>
            </w:pPr>
            <w:r w:rsidRPr="009B4895">
              <w:t xml:space="preserve">Where do we get information about you?   </w:t>
            </w:r>
            <w:r w:rsidRPr="009B4895">
              <w:rPr>
                <w:color w:val="FF0000"/>
              </w:rPr>
              <w:t xml:space="preserve"> </w:t>
            </w:r>
            <w:r w:rsidRPr="009B4895">
              <w:t xml:space="preserve"> </w:t>
            </w:r>
          </w:p>
        </w:tc>
      </w:tr>
      <w:tr w:rsidR="00DB5572" w:rsidRPr="009B4895" w14:paraId="1B5756EB" w14:textId="77777777" w:rsidTr="0000089D">
        <w:tblPrEx>
          <w:tblCellMar>
            <w:right w:w="0" w:type="dxa"/>
          </w:tblCellMar>
        </w:tblPrEx>
        <w:trPr>
          <w:trHeight w:val="1451"/>
        </w:trPr>
        <w:tc>
          <w:tcPr>
            <w:tcW w:w="3828" w:type="dxa"/>
            <w:tcBorders>
              <w:top w:val="single" w:sz="4" w:space="0" w:color="000000"/>
              <w:left w:val="single" w:sz="4" w:space="0" w:color="000000"/>
              <w:bottom w:val="single" w:sz="4" w:space="0" w:color="000000"/>
              <w:right w:val="single" w:sz="4" w:space="0" w:color="000000"/>
            </w:tcBorders>
            <w:vAlign w:val="center"/>
          </w:tcPr>
          <w:p w14:paraId="215D3442" w14:textId="77777777" w:rsidR="00DB5572" w:rsidRPr="009B4895" w:rsidRDefault="00DB5572" w:rsidP="0000089D">
            <w:pPr>
              <w:jc w:val="center"/>
            </w:pPr>
            <w:r w:rsidRPr="009B4895">
              <w:rPr>
                <w:noProof/>
              </w:rPr>
              <w:drawing>
                <wp:inline distT="0" distB="0" distL="0" distR="0" wp14:anchorId="58A25272" wp14:editId="6FA83664">
                  <wp:extent cx="1078941" cy="890905"/>
                  <wp:effectExtent l="0" t="0" r="0" b="0"/>
                  <wp:docPr id="1045" name="Picture 1045" descr="A person in a cap with a speech bubble&#10;&#10;AI-generated content may be incorrect."/>
                  <wp:cNvGraphicFramePr/>
                  <a:graphic xmlns:a="http://schemas.openxmlformats.org/drawingml/2006/main">
                    <a:graphicData uri="http://schemas.openxmlformats.org/drawingml/2006/picture">
                      <pic:pic xmlns:pic="http://schemas.openxmlformats.org/drawingml/2006/picture">
                        <pic:nvPicPr>
                          <pic:cNvPr id="1045" name="Picture 1045" descr="A person in a cap with a speech bubble&#10;&#10;AI-generated content may be incorrect."/>
                          <pic:cNvPicPr/>
                        </pic:nvPicPr>
                        <pic:blipFill>
                          <a:blip r:embed="rId58"/>
                          <a:stretch>
                            <a:fillRect/>
                          </a:stretch>
                        </pic:blipFill>
                        <pic:spPr>
                          <a:xfrm>
                            <a:off x="0" y="0"/>
                            <a:ext cx="1078941" cy="89090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FAA8259" w14:textId="77777777" w:rsidR="00DB5572" w:rsidRPr="009B4895" w:rsidRDefault="00DB5572" w:rsidP="0000089D">
            <w:r w:rsidRPr="009B4895">
              <w:t xml:space="preserve">From you  </w:t>
            </w:r>
          </w:p>
        </w:tc>
      </w:tr>
      <w:tr w:rsidR="00DB5572" w:rsidRPr="009B4895" w14:paraId="6C7C2A59" w14:textId="77777777" w:rsidTr="0000089D">
        <w:tblPrEx>
          <w:tblCellMar>
            <w:left w:w="109" w:type="dxa"/>
            <w:right w:w="0" w:type="dxa"/>
          </w:tblCellMar>
        </w:tblPrEx>
        <w:trPr>
          <w:trHeight w:val="2017"/>
        </w:trPr>
        <w:tc>
          <w:tcPr>
            <w:tcW w:w="3828" w:type="dxa"/>
            <w:tcBorders>
              <w:top w:val="single" w:sz="4" w:space="0" w:color="000000"/>
              <w:left w:val="single" w:sz="4" w:space="0" w:color="000000"/>
              <w:bottom w:val="single" w:sz="4" w:space="0" w:color="000000"/>
              <w:right w:val="single" w:sz="4" w:space="0" w:color="000000"/>
            </w:tcBorders>
            <w:vAlign w:val="center"/>
          </w:tcPr>
          <w:p w14:paraId="00AE2CE6" w14:textId="77777777" w:rsidR="00DB5572" w:rsidRPr="009B4895" w:rsidRDefault="00DB5572" w:rsidP="0000089D">
            <w:pPr>
              <w:jc w:val="center"/>
            </w:pPr>
            <w:r w:rsidRPr="009B4895">
              <w:rPr>
                <w:noProof/>
              </w:rPr>
              <w:drawing>
                <wp:inline distT="0" distB="0" distL="0" distR="0" wp14:anchorId="05890077" wp14:editId="233B8B8C">
                  <wp:extent cx="1079386" cy="1250950"/>
                  <wp:effectExtent l="0" t="0" r="0" b="0"/>
                  <wp:docPr id="1047" name="Picture 1047" descr="A person in a white shirt and tie&#10;&#10;AI-generated content may be incorrect."/>
                  <wp:cNvGraphicFramePr/>
                  <a:graphic xmlns:a="http://schemas.openxmlformats.org/drawingml/2006/main">
                    <a:graphicData uri="http://schemas.openxmlformats.org/drawingml/2006/picture">
                      <pic:pic xmlns:pic="http://schemas.openxmlformats.org/drawingml/2006/picture">
                        <pic:nvPicPr>
                          <pic:cNvPr id="1047" name="Picture 1047" descr="A person in a white shirt and tie&#10;&#10;AI-generated content may be incorrect."/>
                          <pic:cNvPicPr/>
                        </pic:nvPicPr>
                        <pic:blipFill>
                          <a:blip r:embed="rId48"/>
                          <a:stretch>
                            <a:fillRect/>
                          </a:stretch>
                        </pic:blipFill>
                        <pic:spPr>
                          <a:xfrm>
                            <a:off x="0" y="0"/>
                            <a:ext cx="1079386" cy="12509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4FD1785" w14:textId="77777777" w:rsidR="00DB5572" w:rsidRPr="009B4895" w:rsidRDefault="00DB5572" w:rsidP="0000089D">
            <w:r w:rsidRPr="009B4895">
              <w:t xml:space="preserve">From your GP  </w:t>
            </w:r>
          </w:p>
        </w:tc>
      </w:tr>
      <w:tr w:rsidR="00DB5572" w:rsidRPr="009B4895" w14:paraId="25E12D13" w14:textId="77777777" w:rsidTr="0000089D">
        <w:tblPrEx>
          <w:tblCellMar>
            <w:left w:w="109" w:type="dxa"/>
            <w:right w:w="0" w:type="dxa"/>
          </w:tblCellMar>
        </w:tblPrEx>
        <w:trPr>
          <w:trHeight w:val="2555"/>
        </w:trPr>
        <w:tc>
          <w:tcPr>
            <w:tcW w:w="3828" w:type="dxa"/>
            <w:tcBorders>
              <w:top w:val="single" w:sz="4" w:space="0" w:color="000000"/>
              <w:left w:val="single" w:sz="4" w:space="0" w:color="000000"/>
              <w:bottom w:val="single" w:sz="4" w:space="0" w:color="000000"/>
              <w:right w:val="single" w:sz="4" w:space="0" w:color="000000"/>
            </w:tcBorders>
            <w:vAlign w:val="center"/>
          </w:tcPr>
          <w:p w14:paraId="72718649" w14:textId="77777777" w:rsidR="00DB5572" w:rsidRPr="009B4895" w:rsidRDefault="00DB5572" w:rsidP="0000089D">
            <w:pPr>
              <w:jc w:val="center"/>
            </w:pPr>
            <w:r w:rsidRPr="009B4895">
              <w:rPr>
                <w:noProof/>
              </w:rPr>
              <w:drawing>
                <wp:inline distT="0" distB="0" distL="0" distR="0" wp14:anchorId="7C566A08" wp14:editId="3E653F05">
                  <wp:extent cx="1079246" cy="1593850"/>
                  <wp:effectExtent l="0" t="0" r="0" b="0"/>
                  <wp:docPr id="1049" name="Picture 1049" descr="A person standing next to a person in a hospital bed&#10;&#10;AI-generated content may be incorrect."/>
                  <wp:cNvGraphicFramePr/>
                  <a:graphic xmlns:a="http://schemas.openxmlformats.org/drawingml/2006/main">
                    <a:graphicData uri="http://schemas.openxmlformats.org/drawingml/2006/picture">
                      <pic:pic xmlns:pic="http://schemas.openxmlformats.org/drawingml/2006/picture">
                        <pic:nvPicPr>
                          <pic:cNvPr id="1049" name="Picture 1049" descr="A person standing next to a person in a hospital bed&#10;&#10;AI-generated content may be incorrect."/>
                          <pic:cNvPicPr/>
                        </pic:nvPicPr>
                        <pic:blipFill>
                          <a:blip r:embed="rId59"/>
                          <a:stretch>
                            <a:fillRect/>
                          </a:stretch>
                        </pic:blipFill>
                        <pic:spPr>
                          <a:xfrm>
                            <a:off x="0" y="0"/>
                            <a:ext cx="1079246" cy="15938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839A0F9" w14:textId="77777777" w:rsidR="00DB5572" w:rsidRPr="009B4895" w:rsidRDefault="00DB5572" w:rsidP="0000089D">
            <w:r w:rsidRPr="009B4895">
              <w:t xml:space="preserve">From another Hospital </w:t>
            </w:r>
          </w:p>
        </w:tc>
      </w:tr>
      <w:tr w:rsidR="00DB5572" w:rsidRPr="009B4895" w14:paraId="5C00E001" w14:textId="77777777" w:rsidTr="0000089D">
        <w:tblPrEx>
          <w:tblCellMar>
            <w:left w:w="109" w:type="dxa"/>
            <w:right w:w="0" w:type="dxa"/>
          </w:tblCellMar>
        </w:tblPrEx>
        <w:trPr>
          <w:trHeight w:val="2147"/>
        </w:trPr>
        <w:tc>
          <w:tcPr>
            <w:tcW w:w="3828" w:type="dxa"/>
            <w:tcBorders>
              <w:top w:val="single" w:sz="4" w:space="0" w:color="000000"/>
              <w:left w:val="single" w:sz="4" w:space="0" w:color="000000"/>
              <w:bottom w:val="single" w:sz="4" w:space="0" w:color="000000"/>
              <w:right w:val="single" w:sz="4" w:space="0" w:color="000000"/>
            </w:tcBorders>
            <w:vAlign w:val="center"/>
          </w:tcPr>
          <w:p w14:paraId="4A8B09B8" w14:textId="77777777" w:rsidR="00DB5572" w:rsidRPr="009B4895" w:rsidRDefault="00DB5572" w:rsidP="0000089D">
            <w:pPr>
              <w:jc w:val="center"/>
            </w:pPr>
            <w:r w:rsidRPr="009B4895">
              <w:rPr>
                <w:noProof/>
              </w:rPr>
              <w:drawing>
                <wp:inline distT="0" distB="0" distL="0" distR="0" wp14:anchorId="0E177737" wp14:editId="4D2F6F65">
                  <wp:extent cx="1079297" cy="1334770"/>
                  <wp:effectExtent l="0" t="0" r="0" b="0"/>
                  <wp:docPr id="1139" name="Picture 1139" descr="A person in a pink shirt&#10;&#10;AI-generated content may be incorrect."/>
                  <wp:cNvGraphicFramePr/>
                  <a:graphic xmlns:a="http://schemas.openxmlformats.org/drawingml/2006/main">
                    <a:graphicData uri="http://schemas.openxmlformats.org/drawingml/2006/picture">
                      <pic:pic xmlns:pic="http://schemas.openxmlformats.org/drawingml/2006/picture">
                        <pic:nvPicPr>
                          <pic:cNvPr id="1139" name="Picture 1139" descr="A person in a pink shirt&#10;&#10;AI-generated content may be incorrect."/>
                          <pic:cNvPicPr/>
                        </pic:nvPicPr>
                        <pic:blipFill>
                          <a:blip r:embed="rId25"/>
                          <a:stretch>
                            <a:fillRect/>
                          </a:stretch>
                        </pic:blipFill>
                        <pic:spPr>
                          <a:xfrm>
                            <a:off x="0" y="0"/>
                            <a:ext cx="1079297" cy="13347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300AD30" w14:textId="77777777" w:rsidR="00DB5572" w:rsidRPr="009B4895" w:rsidRDefault="00DB5572" w:rsidP="0000089D">
            <w:r w:rsidRPr="009B4895">
              <w:t>How do we use your personal information?</w:t>
            </w:r>
            <w:r w:rsidRPr="009B4895">
              <w:rPr>
                <w:color w:val="FF0000"/>
              </w:rPr>
              <w:t xml:space="preserve"> </w:t>
            </w:r>
            <w:r w:rsidRPr="009B4895">
              <w:t xml:space="preserve"> </w:t>
            </w:r>
          </w:p>
        </w:tc>
      </w:tr>
      <w:tr w:rsidR="00DB5572" w:rsidRPr="009B4895" w14:paraId="13104D6F" w14:textId="77777777" w:rsidTr="0000089D">
        <w:tblPrEx>
          <w:tblCellMar>
            <w:left w:w="109" w:type="dxa"/>
            <w:right w:w="0" w:type="dxa"/>
          </w:tblCellMar>
        </w:tblPrEx>
        <w:trPr>
          <w:trHeight w:val="1493"/>
        </w:trPr>
        <w:tc>
          <w:tcPr>
            <w:tcW w:w="3828" w:type="dxa"/>
            <w:tcBorders>
              <w:top w:val="single" w:sz="4" w:space="0" w:color="000000"/>
              <w:left w:val="single" w:sz="4" w:space="0" w:color="000000"/>
              <w:bottom w:val="single" w:sz="4" w:space="0" w:color="000000"/>
              <w:right w:val="single" w:sz="4" w:space="0" w:color="000000"/>
            </w:tcBorders>
            <w:vAlign w:val="center"/>
          </w:tcPr>
          <w:p w14:paraId="289E70D7" w14:textId="77777777" w:rsidR="00DB5572" w:rsidRPr="009B4895" w:rsidRDefault="00DB5572" w:rsidP="0000089D">
            <w:pPr>
              <w:jc w:val="center"/>
            </w:pPr>
            <w:r w:rsidRPr="009B4895">
              <w:rPr>
                <w:noProof/>
              </w:rPr>
              <w:drawing>
                <wp:inline distT="0" distB="0" distL="0" distR="0" wp14:anchorId="38884488" wp14:editId="2FD14198">
                  <wp:extent cx="1079182" cy="918845"/>
                  <wp:effectExtent l="0" t="0" r="0" b="0"/>
                  <wp:docPr id="1141" name="Picture 1141" descr="A nurse measuring a person's blood pressure&#10;&#10;AI-generated content may be incorrect."/>
                  <wp:cNvGraphicFramePr/>
                  <a:graphic xmlns:a="http://schemas.openxmlformats.org/drawingml/2006/main">
                    <a:graphicData uri="http://schemas.openxmlformats.org/drawingml/2006/picture">
                      <pic:pic xmlns:pic="http://schemas.openxmlformats.org/drawingml/2006/picture">
                        <pic:nvPicPr>
                          <pic:cNvPr id="1141" name="Picture 1141" descr="A nurse measuring a person's blood pressure&#10;&#10;AI-generated content may be incorrect."/>
                          <pic:cNvPicPr/>
                        </pic:nvPicPr>
                        <pic:blipFill>
                          <a:blip r:embed="rId60"/>
                          <a:stretch>
                            <a:fillRect/>
                          </a:stretch>
                        </pic:blipFill>
                        <pic:spPr>
                          <a:xfrm>
                            <a:off x="0" y="0"/>
                            <a:ext cx="1079182" cy="91884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15B9FDA" w14:textId="77777777" w:rsidR="00DB5572" w:rsidRPr="009B4895" w:rsidRDefault="00DB5572" w:rsidP="0000089D">
            <w:r w:rsidRPr="009B4895">
              <w:t>We use it to help staff to find the best treatment or care for you.</w:t>
            </w:r>
            <w:r w:rsidRPr="009B4895">
              <w:rPr>
                <w:color w:val="FF0000"/>
              </w:rPr>
              <w:t xml:space="preserve"> </w:t>
            </w:r>
            <w:r w:rsidRPr="009B4895">
              <w:t xml:space="preserve"> </w:t>
            </w:r>
          </w:p>
        </w:tc>
      </w:tr>
      <w:tr w:rsidR="00DB5572" w:rsidRPr="009B4895" w14:paraId="26A73A74" w14:textId="77777777" w:rsidTr="0000089D">
        <w:tblPrEx>
          <w:tblCellMar>
            <w:left w:w="109" w:type="dxa"/>
            <w:right w:w="0" w:type="dxa"/>
          </w:tblCellMar>
        </w:tblPrEx>
        <w:trPr>
          <w:trHeight w:val="1565"/>
        </w:trPr>
        <w:tc>
          <w:tcPr>
            <w:tcW w:w="3828" w:type="dxa"/>
            <w:tcBorders>
              <w:top w:val="single" w:sz="4" w:space="0" w:color="000000"/>
              <w:left w:val="single" w:sz="4" w:space="0" w:color="000000"/>
              <w:bottom w:val="single" w:sz="4" w:space="0" w:color="000000"/>
              <w:right w:val="single" w:sz="4" w:space="0" w:color="000000"/>
            </w:tcBorders>
            <w:vAlign w:val="center"/>
          </w:tcPr>
          <w:p w14:paraId="737749A1" w14:textId="77777777" w:rsidR="00DB5572" w:rsidRPr="009B4895" w:rsidRDefault="00DB5572" w:rsidP="0000089D">
            <w:pPr>
              <w:jc w:val="center"/>
            </w:pPr>
            <w:r w:rsidRPr="009B4895">
              <w:rPr>
                <w:noProof/>
              </w:rPr>
              <w:drawing>
                <wp:inline distT="0" distB="0" distL="0" distR="0" wp14:anchorId="1D9ABB61" wp14:editId="09CE3E23">
                  <wp:extent cx="1078865" cy="964819"/>
                  <wp:effectExtent l="0" t="0" r="0" b="0"/>
                  <wp:docPr id="1143" name="Picture 1143"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1143" name="Picture 1143" descr="A group of people posing for a photo&#10;&#10;AI-generated content may be incorrect."/>
                          <pic:cNvPicPr/>
                        </pic:nvPicPr>
                        <pic:blipFill>
                          <a:blip r:embed="rId61"/>
                          <a:stretch>
                            <a:fillRect/>
                          </a:stretch>
                        </pic:blipFill>
                        <pic:spPr>
                          <a:xfrm>
                            <a:off x="0" y="0"/>
                            <a:ext cx="1078865" cy="964819"/>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2508911" w14:textId="77777777" w:rsidR="00DB5572" w:rsidRPr="009B4895" w:rsidRDefault="00DB5572" w:rsidP="0000089D">
            <w:r w:rsidRPr="009B4895">
              <w:t>We use it to make sure all the people involved in your care know what treatment you are getting.</w:t>
            </w:r>
            <w:r w:rsidRPr="009B4895">
              <w:rPr>
                <w:color w:val="FF0000"/>
              </w:rPr>
              <w:t xml:space="preserve"> </w:t>
            </w:r>
            <w:r w:rsidRPr="009B4895">
              <w:t xml:space="preserve"> </w:t>
            </w:r>
          </w:p>
        </w:tc>
      </w:tr>
      <w:tr w:rsidR="00DB5572" w:rsidRPr="009B4895" w14:paraId="7CC0BC85" w14:textId="77777777" w:rsidTr="0000089D">
        <w:tblPrEx>
          <w:tblCellMar>
            <w:left w:w="109" w:type="dxa"/>
            <w:right w:w="0" w:type="dxa"/>
          </w:tblCellMar>
        </w:tblPrEx>
        <w:trPr>
          <w:trHeight w:val="1902"/>
        </w:trPr>
        <w:tc>
          <w:tcPr>
            <w:tcW w:w="3828" w:type="dxa"/>
            <w:tcBorders>
              <w:top w:val="single" w:sz="4" w:space="0" w:color="000000"/>
              <w:left w:val="single" w:sz="4" w:space="0" w:color="000000"/>
              <w:bottom w:val="single" w:sz="4" w:space="0" w:color="000000"/>
              <w:right w:val="single" w:sz="4" w:space="0" w:color="000000"/>
            </w:tcBorders>
            <w:vAlign w:val="center"/>
          </w:tcPr>
          <w:p w14:paraId="787A2F7B" w14:textId="77777777" w:rsidR="00DB5572" w:rsidRPr="009B4895" w:rsidRDefault="00DB5572" w:rsidP="0000089D">
            <w:pPr>
              <w:jc w:val="center"/>
            </w:pPr>
            <w:r w:rsidRPr="009B4895">
              <w:rPr>
                <w:noProof/>
              </w:rPr>
              <w:drawing>
                <wp:inline distT="0" distB="0" distL="0" distR="0" wp14:anchorId="033B06B6" wp14:editId="483276FE">
                  <wp:extent cx="1079157" cy="1176655"/>
                  <wp:effectExtent l="0" t="0" r="0" b="0"/>
                  <wp:docPr id="1145" name="Picture 1145" descr="A person holding her finger to her mouth&#10;&#10;AI-generated content may be incorrect."/>
                  <wp:cNvGraphicFramePr/>
                  <a:graphic xmlns:a="http://schemas.openxmlformats.org/drawingml/2006/main">
                    <a:graphicData uri="http://schemas.openxmlformats.org/drawingml/2006/picture">
                      <pic:pic xmlns:pic="http://schemas.openxmlformats.org/drawingml/2006/picture">
                        <pic:nvPicPr>
                          <pic:cNvPr id="1145" name="Picture 1145" descr="A person holding her finger to her mouth&#10;&#10;AI-generated content may be incorrect."/>
                          <pic:cNvPicPr/>
                        </pic:nvPicPr>
                        <pic:blipFill>
                          <a:blip r:embed="rId62"/>
                          <a:stretch>
                            <a:fillRect/>
                          </a:stretch>
                        </pic:blipFill>
                        <pic:spPr>
                          <a:xfrm>
                            <a:off x="0" y="0"/>
                            <a:ext cx="1079157" cy="117665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27C7C7F" w14:textId="77777777" w:rsidR="00DB5572" w:rsidRPr="009B4895" w:rsidRDefault="00DB5572" w:rsidP="0000089D">
            <w:r w:rsidRPr="009B4895">
              <w:t xml:space="preserve">We won’t tell people your name unless we really </w:t>
            </w:r>
            <w:proofErr w:type="gramStart"/>
            <w:r w:rsidRPr="009B4895">
              <w:t>have to</w:t>
            </w:r>
            <w:proofErr w:type="gramEnd"/>
            <w:r w:rsidRPr="009B4895">
              <w:t>.</w:t>
            </w:r>
            <w:r w:rsidRPr="009B4895">
              <w:rPr>
                <w:color w:val="FF0000"/>
              </w:rPr>
              <w:t xml:space="preserve"> </w:t>
            </w:r>
            <w:r w:rsidRPr="009B4895">
              <w:t xml:space="preserve"> </w:t>
            </w:r>
          </w:p>
        </w:tc>
      </w:tr>
      <w:tr w:rsidR="00DB5572" w:rsidRPr="009B4895" w14:paraId="5FA1C3D3" w14:textId="77777777" w:rsidTr="0000089D">
        <w:tblPrEx>
          <w:tblCellMar>
            <w:left w:w="109" w:type="dxa"/>
            <w:right w:w="0" w:type="dxa"/>
          </w:tblCellMar>
        </w:tblPrEx>
        <w:trPr>
          <w:trHeight w:val="1748"/>
        </w:trPr>
        <w:tc>
          <w:tcPr>
            <w:tcW w:w="3828" w:type="dxa"/>
            <w:tcBorders>
              <w:top w:val="single" w:sz="4" w:space="0" w:color="000000"/>
              <w:left w:val="single" w:sz="4" w:space="0" w:color="000000"/>
              <w:bottom w:val="single" w:sz="4" w:space="0" w:color="000000"/>
              <w:right w:val="single" w:sz="4" w:space="0" w:color="000000"/>
            </w:tcBorders>
            <w:vAlign w:val="center"/>
          </w:tcPr>
          <w:p w14:paraId="090D36DA" w14:textId="77777777" w:rsidR="00DB5572" w:rsidRPr="009B4895" w:rsidRDefault="00DB5572" w:rsidP="0000089D">
            <w:pPr>
              <w:jc w:val="center"/>
            </w:pPr>
            <w:r w:rsidRPr="009B4895">
              <w:rPr>
                <w:noProof/>
              </w:rPr>
              <w:drawing>
                <wp:inline distT="0" distB="0" distL="0" distR="0" wp14:anchorId="7D08F38A" wp14:editId="530BC38A">
                  <wp:extent cx="1079500" cy="1079500"/>
                  <wp:effectExtent l="0" t="0" r="0" b="0"/>
                  <wp:docPr id="1233" name="Picture 1233" descr="A person holding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233" name="Picture 1233" descr="A person holding a piece of paper&#10;&#10;AI-generated content may be incorrect."/>
                          <pic:cNvPicPr/>
                        </pic:nvPicPr>
                        <pic:blipFill>
                          <a:blip r:embed="rId16"/>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AFE0F67" w14:textId="77777777" w:rsidR="00DB5572" w:rsidRPr="009B4895" w:rsidRDefault="00DB5572" w:rsidP="0000089D">
            <w:r w:rsidRPr="009B4895">
              <w:t xml:space="preserve">Read about how we </w:t>
            </w:r>
            <w:r w:rsidRPr="004A7CEE">
              <w:rPr>
                <w:b/>
                <w:bCs/>
              </w:rPr>
              <w:t>might</w:t>
            </w:r>
            <w:r w:rsidRPr="009B4895">
              <w:t xml:space="preserve"> also use your information:  </w:t>
            </w:r>
          </w:p>
        </w:tc>
      </w:tr>
      <w:tr w:rsidR="00DB5572" w:rsidRPr="009B4895" w14:paraId="1EEB1D5F" w14:textId="77777777" w:rsidTr="0000089D">
        <w:tblPrEx>
          <w:tblCellMar>
            <w:left w:w="109" w:type="dxa"/>
            <w:right w:w="0" w:type="dxa"/>
          </w:tblCellMar>
        </w:tblPrEx>
        <w:trPr>
          <w:trHeight w:val="1335"/>
        </w:trPr>
        <w:tc>
          <w:tcPr>
            <w:tcW w:w="3828" w:type="dxa"/>
            <w:tcBorders>
              <w:top w:val="single" w:sz="4" w:space="0" w:color="000000"/>
              <w:left w:val="single" w:sz="4" w:space="0" w:color="000000"/>
              <w:bottom w:val="single" w:sz="4" w:space="0" w:color="000000"/>
              <w:right w:val="single" w:sz="4" w:space="0" w:color="000000"/>
            </w:tcBorders>
            <w:vAlign w:val="center"/>
          </w:tcPr>
          <w:p w14:paraId="5BE25496" w14:textId="77777777" w:rsidR="00DB5572" w:rsidRPr="009B4895" w:rsidRDefault="00DB5572" w:rsidP="0000089D">
            <w:pPr>
              <w:jc w:val="center"/>
            </w:pPr>
            <w:r w:rsidRPr="009B4895">
              <w:rPr>
                <w:noProof/>
              </w:rPr>
              <w:drawing>
                <wp:inline distT="0" distB="0" distL="0" distR="0" wp14:anchorId="0835F566" wp14:editId="05597A1A">
                  <wp:extent cx="1078865" cy="816851"/>
                  <wp:effectExtent l="0" t="0" r="0" b="0"/>
                  <wp:docPr id="1235" name="Picture 1235" descr="A person talking to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1235" name="Picture 1235" descr="A person talking to a person&#10;&#10;AI-generated content may be incorrect."/>
                          <pic:cNvPicPr/>
                        </pic:nvPicPr>
                        <pic:blipFill>
                          <a:blip r:embed="rId63"/>
                          <a:stretch>
                            <a:fillRect/>
                          </a:stretch>
                        </pic:blipFill>
                        <pic:spPr>
                          <a:xfrm>
                            <a:off x="0" y="0"/>
                            <a:ext cx="1078865" cy="816851"/>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4D3DDA7" w14:textId="77777777" w:rsidR="00DB5572" w:rsidRPr="009B4895" w:rsidRDefault="00DB5572" w:rsidP="0000089D">
            <w:r w:rsidRPr="009B4895">
              <w:t xml:space="preserve">To give your information to other people who are treating you.   </w:t>
            </w:r>
          </w:p>
        </w:tc>
      </w:tr>
      <w:tr w:rsidR="00DB5572" w:rsidRPr="009B4895" w14:paraId="610DDA4A" w14:textId="77777777" w:rsidTr="0000089D">
        <w:tblPrEx>
          <w:tblCellMar>
            <w:left w:w="109" w:type="dxa"/>
            <w:right w:w="0" w:type="dxa"/>
          </w:tblCellMar>
        </w:tblPrEx>
        <w:trPr>
          <w:trHeight w:val="1608"/>
        </w:trPr>
        <w:tc>
          <w:tcPr>
            <w:tcW w:w="3828" w:type="dxa"/>
            <w:tcBorders>
              <w:top w:val="single" w:sz="4" w:space="0" w:color="000000"/>
              <w:left w:val="single" w:sz="4" w:space="0" w:color="000000"/>
              <w:bottom w:val="single" w:sz="4" w:space="0" w:color="000000"/>
              <w:right w:val="single" w:sz="4" w:space="0" w:color="000000"/>
            </w:tcBorders>
            <w:vAlign w:val="center"/>
          </w:tcPr>
          <w:p w14:paraId="3CD286DA" w14:textId="77777777" w:rsidR="00DB5572" w:rsidRPr="009B4895" w:rsidRDefault="00DB5572" w:rsidP="0000089D">
            <w:pPr>
              <w:jc w:val="center"/>
            </w:pPr>
            <w:r w:rsidRPr="009B4895">
              <w:rPr>
                <w:noProof/>
              </w:rPr>
              <w:drawing>
                <wp:inline distT="0" distB="0" distL="0" distR="0" wp14:anchorId="2E4E4373" wp14:editId="54ADD950">
                  <wp:extent cx="1079500" cy="993140"/>
                  <wp:effectExtent l="0" t="0" r="0" b="0"/>
                  <wp:docPr id="1237" name="Picture 1237" descr="A person holding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237" name="Picture 1237" descr="A person holding a piece of paper&#10;&#10;AI-generated content may be incorrect."/>
                          <pic:cNvPicPr/>
                        </pic:nvPicPr>
                        <pic:blipFill>
                          <a:blip r:embed="rId64"/>
                          <a:stretch>
                            <a:fillRect/>
                          </a:stretch>
                        </pic:blipFill>
                        <pic:spPr>
                          <a:xfrm>
                            <a:off x="0" y="0"/>
                            <a:ext cx="1079500" cy="9931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738C1BA7" w14:textId="77777777" w:rsidR="00DB5572" w:rsidRPr="009B4895" w:rsidRDefault="00DB5572" w:rsidP="0000089D">
            <w:r w:rsidRPr="009B4895">
              <w:t xml:space="preserve">To remind you about your appointments (including SMS messaging).  </w:t>
            </w:r>
          </w:p>
        </w:tc>
      </w:tr>
      <w:tr w:rsidR="00DB5572" w:rsidRPr="009B4895" w14:paraId="6478F0D9" w14:textId="77777777" w:rsidTr="0000089D">
        <w:tblPrEx>
          <w:tblCellMar>
            <w:left w:w="109" w:type="dxa"/>
            <w:right w:w="0" w:type="dxa"/>
          </w:tblCellMar>
        </w:tblPrEx>
        <w:trPr>
          <w:trHeight w:val="2425"/>
        </w:trPr>
        <w:tc>
          <w:tcPr>
            <w:tcW w:w="3828" w:type="dxa"/>
            <w:tcBorders>
              <w:top w:val="single" w:sz="4" w:space="0" w:color="000000"/>
              <w:left w:val="single" w:sz="4" w:space="0" w:color="000000"/>
              <w:bottom w:val="single" w:sz="4" w:space="0" w:color="000000"/>
              <w:right w:val="single" w:sz="4" w:space="0" w:color="000000"/>
            </w:tcBorders>
            <w:vAlign w:val="center"/>
          </w:tcPr>
          <w:p w14:paraId="6B7C3633" w14:textId="77777777" w:rsidR="00DB5572" w:rsidRPr="009B4895" w:rsidRDefault="00DB5572" w:rsidP="0000089D">
            <w:pPr>
              <w:jc w:val="center"/>
            </w:pPr>
            <w:r w:rsidRPr="009B4895">
              <w:rPr>
                <w:noProof/>
              </w:rPr>
              <w:drawing>
                <wp:inline distT="0" distB="0" distL="0" distR="0" wp14:anchorId="0CBD93B4" wp14:editId="2C76AFCD">
                  <wp:extent cx="1079500" cy="1511300"/>
                  <wp:effectExtent l="0" t="0" r="0" b="0"/>
                  <wp:docPr id="1239" name="Picture 1239" descr="A person looking through a magnifying glass&#10;&#10;AI-generated content may be incorrect."/>
                  <wp:cNvGraphicFramePr/>
                  <a:graphic xmlns:a="http://schemas.openxmlformats.org/drawingml/2006/main">
                    <a:graphicData uri="http://schemas.openxmlformats.org/drawingml/2006/picture">
                      <pic:pic xmlns:pic="http://schemas.openxmlformats.org/drawingml/2006/picture">
                        <pic:nvPicPr>
                          <pic:cNvPr id="1239" name="Picture 1239" descr="A person looking through a magnifying glass&#10;&#10;AI-generated content may be incorrect."/>
                          <pic:cNvPicPr/>
                        </pic:nvPicPr>
                        <pic:blipFill>
                          <a:blip r:embed="rId65"/>
                          <a:stretch>
                            <a:fillRect/>
                          </a:stretch>
                        </pic:blipFill>
                        <pic:spPr>
                          <a:xfrm>
                            <a:off x="0" y="0"/>
                            <a:ext cx="1079500" cy="15113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7384342" w14:textId="77777777" w:rsidR="00DB5572" w:rsidRPr="009B4895" w:rsidRDefault="00DB5572" w:rsidP="0000089D">
            <w:r w:rsidRPr="009B4895">
              <w:t xml:space="preserve">To review our service to make it better.  </w:t>
            </w:r>
          </w:p>
        </w:tc>
      </w:tr>
      <w:tr w:rsidR="00DB5572" w:rsidRPr="009B4895" w14:paraId="29FA8A5B" w14:textId="77777777" w:rsidTr="0000089D">
        <w:tblPrEx>
          <w:tblCellMar>
            <w:left w:w="109" w:type="dxa"/>
            <w:right w:w="0" w:type="dxa"/>
          </w:tblCellMar>
        </w:tblPrEx>
        <w:trPr>
          <w:trHeight w:val="970"/>
        </w:trPr>
        <w:tc>
          <w:tcPr>
            <w:tcW w:w="3828" w:type="dxa"/>
            <w:tcBorders>
              <w:top w:val="single" w:sz="4" w:space="0" w:color="000000"/>
              <w:left w:val="single" w:sz="4" w:space="0" w:color="000000"/>
              <w:bottom w:val="single" w:sz="4" w:space="0" w:color="000000"/>
              <w:right w:val="single" w:sz="4" w:space="0" w:color="000000"/>
            </w:tcBorders>
            <w:vAlign w:val="center"/>
          </w:tcPr>
          <w:p w14:paraId="0EBCA5AD" w14:textId="77777777" w:rsidR="00DB5572" w:rsidRPr="009B4895" w:rsidRDefault="00DB5572" w:rsidP="0000089D">
            <w:pPr>
              <w:jc w:val="center"/>
            </w:pPr>
            <w:r w:rsidRPr="009B4895">
              <w:rPr>
                <w:noProof/>
              </w:rPr>
              <w:drawing>
                <wp:inline distT="0" distB="0" distL="0" distR="0" wp14:anchorId="7EB8A63E" wp14:editId="604307DD">
                  <wp:extent cx="1078497" cy="585470"/>
                  <wp:effectExtent l="0" t="0" r="0" b="0"/>
                  <wp:docPr id="1316" name="Picture 1316" descr="A hand holding coins&#10;&#10;AI-generated content may be incorrect."/>
                  <wp:cNvGraphicFramePr/>
                  <a:graphic xmlns:a="http://schemas.openxmlformats.org/drawingml/2006/main">
                    <a:graphicData uri="http://schemas.openxmlformats.org/drawingml/2006/picture">
                      <pic:pic xmlns:pic="http://schemas.openxmlformats.org/drawingml/2006/picture">
                        <pic:nvPicPr>
                          <pic:cNvPr id="1316" name="Picture 1316" descr="A hand holding coins&#10;&#10;AI-generated content may be incorrect."/>
                          <pic:cNvPicPr/>
                        </pic:nvPicPr>
                        <pic:blipFill>
                          <a:blip r:embed="rId66"/>
                          <a:stretch>
                            <a:fillRect/>
                          </a:stretch>
                        </pic:blipFill>
                        <pic:spPr>
                          <a:xfrm>
                            <a:off x="0" y="0"/>
                            <a:ext cx="1078497" cy="5854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762CA673" w14:textId="77777777" w:rsidR="00DB5572" w:rsidRPr="009B4895" w:rsidRDefault="00DB5572" w:rsidP="0000089D">
            <w:r w:rsidRPr="009B4895">
              <w:t xml:space="preserve">To share your information with the people who are paying for your care. These people are called commissioners.  </w:t>
            </w:r>
          </w:p>
        </w:tc>
      </w:tr>
      <w:tr w:rsidR="00DB5572" w:rsidRPr="009B4895" w14:paraId="723C9683" w14:textId="77777777" w:rsidTr="0000089D">
        <w:tblPrEx>
          <w:tblCellMar>
            <w:left w:w="109" w:type="dxa"/>
            <w:right w:w="0" w:type="dxa"/>
          </w:tblCellMar>
        </w:tblPrEx>
        <w:trPr>
          <w:trHeight w:val="2305"/>
        </w:trPr>
        <w:tc>
          <w:tcPr>
            <w:tcW w:w="3828" w:type="dxa"/>
            <w:tcBorders>
              <w:top w:val="single" w:sz="4" w:space="0" w:color="000000"/>
              <w:left w:val="single" w:sz="4" w:space="0" w:color="000000"/>
              <w:bottom w:val="single" w:sz="4" w:space="0" w:color="000000"/>
              <w:right w:val="single" w:sz="4" w:space="0" w:color="000000"/>
            </w:tcBorders>
            <w:vAlign w:val="center"/>
          </w:tcPr>
          <w:p w14:paraId="0B9A9336" w14:textId="77777777" w:rsidR="00DB5572" w:rsidRPr="009B4895" w:rsidRDefault="00DB5572" w:rsidP="0000089D">
            <w:pPr>
              <w:jc w:val="center"/>
            </w:pPr>
            <w:r w:rsidRPr="009B4895">
              <w:rPr>
                <w:noProof/>
              </w:rPr>
              <w:drawing>
                <wp:inline distT="0" distB="0" distL="0" distR="0" wp14:anchorId="695370F1" wp14:editId="06919290">
                  <wp:extent cx="1079309" cy="1436370"/>
                  <wp:effectExtent l="0" t="0" r="0" b="0"/>
                  <wp:docPr id="1318" name="Picture 1318" descr="A magnifying glass with people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318" name="Picture 1318" descr="A magnifying glass with people in it&#10;&#10;AI-generated content may be incorrect."/>
                          <pic:cNvPicPr/>
                        </pic:nvPicPr>
                        <pic:blipFill>
                          <a:blip r:embed="rId67"/>
                          <a:stretch>
                            <a:fillRect/>
                          </a:stretch>
                        </pic:blipFill>
                        <pic:spPr>
                          <a:xfrm>
                            <a:off x="0" y="0"/>
                            <a:ext cx="1079309" cy="14363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40E4367" w14:textId="77777777" w:rsidR="00DB5572" w:rsidRPr="009B4895" w:rsidRDefault="00DB5572" w:rsidP="0000089D">
            <w:r w:rsidRPr="009B4895">
              <w:t xml:space="preserve">To send reports to organisations such as the Department of Health.  </w:t>
            </w:r>
          </w:p>
        </w:tc>
      </w:tr>
      <w:tr w:rsidR="00DB5572" w:rsidRPr="009B4895" w14:paraId="70353287" w14:textId="77777777" w:rsidTr="0000089D">
        <w:tblPrEx>
          <w:tblCellMar>
            <w:left w:w="109" w:type="dxa"/>
            <w:right w:w="0" w:type="dxa"/>
          </w:tblCellMar>
        </w:tblPrEx>
        <w:trPr>
          <w:trHeight w:val="1388"/>
        </w:trPr>
        <w:tc>
          <w:tcPr>
            <w:tcW w:w="3828" w:type="dxa"/>
            <w:tcBorders>
              <w:top w:val="single" w:sz="4" w:space="0" w:color="000000"/>
              <w:left w:val="single" w:sz="4" w:space="0" w:color="000000"/>
              <w:bottom w:val="single" w:sz="4" w:space="0" w:color="000000"/>
              <w:right w:val="single" w:sz="4" w:space="0" w:color="000000"/>
            </w:tcBorders>
            <w:vAlign w:val="center"/>
          </w:tcPr>
          <w:p w14:paraId="19672677" w14:textId="77777777" w:rsidR="00DB5572" w:rsidRPr="009B4895" w:rsidRDefault="00DB5572" w:rsidP="0000089D">
            <w:pPr>
              <w:jc w:val="center"/>
            </w:pPr>
            <w:r w:rsidRPr="009B4895">
              <w:rPr>
                <w:noProof/>
              </w:rPr>
              <w:drawing>
                <wp:inline distT="0" distB="0" distL="0" distR="0" wp14:anchorId="225158FC" wp14:editId="19B059A9">
                  <wp:extent cx="1079030" cy="850900"/>
                  <wp:effectExtent l="0" t="0" r="0" b="0"/>
                  <wp:docPr id="1320" name="Picture 1320" descr="A few men standing next to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1320" name="Picture 1320" descr="A few men standing next to a sign&#10;&#10;AI-generated content may be incorrect."/>
                          <pic:cNvPicPr/>
                        </pic:nvPicPr>
                        <pic:blipFill>
                          <a:blip r:embed="rId68"/>
                          <a:stretch>
                            <a:fillRect/>
                          </a:stretch>
                        </pic:blipFill>
                        <pic:spPr>
                          <a:xfrm>
                            <a:off x="0" y="0"/>
                            <a:ext cx="1079030" cy="8509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53B54E9" w14:textId="77777777" w:rsidR="00DB5572" w:rsidRPr="009B4895" w:rsidRDefault="00DB5572" w:rsidP="0000089D">
            <w:r w:rsidRPr="009B4895">
              <w:t xml:space="preserve">To train healthcare staff.  </w:t>
            </w:r>
          </w:p>
        </w:tc>
      </w:tr>
      <w:tr w:rsidR="00DB5572" w:rsidRPr="009B4895" w14:paraId="6FB79A7B" w14:textId="77777777" w:rsidTr="0000089D">
        <w:tblPrEx>
          <w:tblCellMar>
            <w:left w:w="109" w:type="dxa"/>
            <w:right w:w="0" w:type="dxa"/>
          </w:tblCellMar>
        </w:tblPrEx>
        <w:trPr>
          <w:trHeight w:val="1767"/>
        </w:trPr>
        <w:tc>
          <w:tcPr>
            <w:tcW w:w="3828" w:type="dxa"/>
            <w:tcBorders>
              <w:top w:val="single" w:sz="4" w:space="0" w:color="000000"/>
              <w:left w:val="single" w:sz="4" w:space="0" w:color="000000"/>
              <w:bottom w:val="single" w:sz="4" w:space="0" w:color="000000"/>
              <w:right w:val="single" w:sz="4" w:space="0" w:color="000000"/>
            </w:tcBorders>
            <w:vAlign w:val="center"/>
          </w:tcPr>
          <w:p w14:paraId="43E0549C" w14:textId="77777777" w:rsidR="00DB5572" w:rsidRPr="009B4895" w:rsidRDefault="00DB5572" w:rsidP="0000089D">
            <w:pPr>
              <w:jc w:val="center"/>
            </w:pPr>
            <w:r w:rsidRPr="009B4895">
              <w:rPr>
                <w:noProof/>
              </w:rPr>
              <w:drawing>
                <wp:inline distT="0" distB="0" distL="0" distR="0" wp14:anchorId="2691B4ED" wp14:editId="1D6C567A">
                  <wp:extent cx="1079094" cy="1094740"/>
                  <wp:effectExtent l="0" t="0" r="0" b="0"/>
                  <wp:docPr id="1322" name="Picture 1322" descr="A notepad with a picture of a person and person talking&#10;&#10;AI-generated content may be incorrect."/>
                  <wp:cNvGraphicFramePr/>
                  <a:graphic xmlns:a="http://schemas.openxmlformats.org/drawingml/2006/main">
                    <a:graphicData uri="http://schemas.openxmlformats.org/drawingml/2006/picture">
                      <pic:pic xmlns:pic="http://schemas.openxmlformats.org/drawingml/2006/picture">
                        <pic:nvPicPr>
                          <pic:cNvPr id="1322" name="Picture 1322" descr="A notepad with a picture of a person and person talking&#10;&#10;AI-generated content may be incorrect."/>
                          <pic:cNvPicPr/>
                        </pic:nvPicPr>
                        <pic:blipFill>
                          <a:blip r:embed="rId69"/>
                          <a:stretch>
                            <a:fillRect/>
                          </a:stretch>
                        </pic:blipFill>
                        <pic:spPr>
                          <a:xfrm>
                            <a:off x="0" y="0"/>
                            <a:ext cx="1079094" cy="10947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01AD059" w14:textId="77777777" w:rsidR="00DB5572" w:rsidRPr="009B4895" w:rsidRDefault="00DB5572" w:rsidP="0000089D">
            <w:r w:rsidRPr="009B4895">
              <w:t xml:space="preserve">If there is a complaint.  </w:t>
            </w:r>
          </w:p>
        </w:tc>
      </w:tr>
      <w:tr w:rsidR="00DB5572" w:rsidRPr="009B4895" w14:paraId="0C3BA66B" w14:textId="77777777" w:rsidTr="0000089D">
        <w:tblPrEx>
          <w:tblCellMar>
            <w:left w:w="109" w:type="dxa"/>
            <w:right w:w="0" w:type="dxa"/>
          </w:tblCellMar>
        </w:tblPrEx>
        <w:trPr>
          <w:trHeight w:val="2310"/>
        </w:trPr>
        <w:tc>
          <w:tcPr>
            <w:tcW w:w="3828" w:type="dxa"/>
            <w:tcBorders>
              <w:top w:val="single" w:sz="4" w:space="0" w:color="000000"/>
              <w:left w:val="single" w:sz="4" w:space="0" w:color="000000"/>
              <w:bottom w:val="single" w:sz="4" w:space="0" w:color="000000"/>
              <w:right w:val="single" w:sz="4" w:space="0" w:color="000000"/>
            </w:tcBorders>
            <w:vAlign w:val="center"/>
          </w:tcPr>
          <w:p w14:paraId="71AE4AB4" w14:textId="77777777" w:rsidR="00DB5572" w:rsidRPr="009B4895" w:rsidRDefault="00DB5572" w:rsidP="0000089D">
            <w:pPr>
              <w:jc w:val="center"/>
            </w:pPr>
            <w:r w:rsidRPr="009B4895">
              <w:rPr>
                <w:noProof/>
              </w:rPr>
              <w:drawing>
                <wp:inline distT="0" distB="0" distL="0" distR="0" wp14:anchorId="4B37BB45" wp14:editId="603E54FE">
                  <wp:extent cx="1079309" cy="1436370"/>
                  <wp:effectExtent l="0" t="0" r="0" b="0"/>
                  <wp:docPr id="1385" name="Picture 1385" descr="A magnifying glass with people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385" name="Picture 1385" descr="A magnifying glass with people in it&#10;&#10;AI-generated content may be incorrect."/>
                          <pic:cNvPicPr/>
                        </pic:nvPicPr>
                        <pic:blipFill>
                          <a:blip r:embed="rId67"/>
                          <a:stretch>
                            <a:fillRect/>
                          </a:stretch>
                        </pic:blipFill>
                        <pic:spPr>
                          <a:xfrm>
                            <a:off x="0" y="0"/>
                            <a:ext cx="1079309" cy="14363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674DC7E" w14:textId="77777777" w:rsidR="00DB5572" w:rsidRPr="009B4895" w:rsidRDefault="00DB5572" w:rsidP="0000089D">
            <w:r w:rsidRPr="009B4895">
              <w:t xml:space="preserve">If the law says we need to report something that happened.  </w:t>
            </w:r>
          </w:p>
        </w:tc>
      </w:tr>
      <w:tr w:rsidR="00DB5572" w:rsidRPr="009B4895" w14:paraId="7BEC266B" w14:textId="77777777" w:rsidTr="0000089D">
        <w:tblPrEx>
          <w:tblCellMar>
            <w:left w:w="109" w:type="dxa"/>
            <w:right w:w="0" w:type="dxa"/>
          </w:tblCellMar>
        </w:tblPrEx>
        <w:trPr>
          <w:trHeight w:val="1743"/>
        </w:trPr>
        <w:tc>
          <w:tcPr>
            <w:tcW w:w="3828" w:type="dxa"/>
            <w:tcBorders>
              <w:top w:val="single" w:sz="4" w:space="0" w:color="000000"/>
              <w:left w:val="single" w:sz="4" w:space="0" w:color="000000"/>
              <w:bottom w:val="single" w:sz="4" w:space="0" w:color="000000"/>
              <w:right w:val="single" w:sz="4" w:space="0" w:color="000000"/>
            </w:tcBorders>
            <w:vAlign w:val="center"/>
          </w:tcPr>
          <w:p w14:paraId="676C05C6" w14:textId="77777777" w:rsidR="00DB5572" w:rsidRPr="009B4895" w:rsidRDefault="00DB5572" w:rsidP="0000089D">
            <w:pPr>
              <w:jc w:val="center"/>
            </w:pPr>
            <w:r w:rsidRPr="009B4895">
              <w:rPr>
                <w:noProof/>
              </w:rPr>
              <w:drawing>
                <wp:inline distT="0" distB="0" distL="0" distR="0" wp14:anchorId="1E95218C" wp14:editId="524F89D6">
                  <wp:extent cx="1079500" cy="1079500"/>
                  <wp:effectExtent l="0" t="0" r="0" b="0"/>
                  <wp:docPr id="1387" name="Picture 1387" descr="A person and person holding a microphone&#10;&#10;AI-generated content may be incorrect."/>
                  <wp:cNvGraphicFramePr/>
                  <a:graphic xmlns:a="http://schemas.openxmlformats.org/drawingml/2006/main">
                    <a:graphicData uri="http://schemas.openxmlformats.org/drawingml/2006/picture">
                      <pic:pic xmlns:pic="http://schemas.openxmlformats.org/drawingml/2006/picture">
                        <pic:nvPicPr>
                          <pic:cNvPr id="1387" name="Picture 1387" descr="A person and person holding a microphone&#10;&#10;AI-generated content may be incorrect."/>
                          <pic:cNvPicPr/>
                        </pic:nvPicPr>
                        <pic:blipFill>
                          <a:blip r:embed="rId70"/>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62671E5" w14:textId="77777777" w:rsidR="00DB5572" w:rsidRPr="009B4895" w:rsidRDefault="00DB5572" w:rsidP="0000089D">
            <w:r w:rsidRPr="009B4895">
              <w:t xml:space="preserve">To find out if you could take part in research.  </w:t>
            </w:r>
          </w:p>
        </w:tc>
      </w:tr>
      <w:tr w:rsidR="00DB5572" w:rsidRPr="009B4895" w14:paraId="551DD3FA" w14:textId="77777777" w:rsidTr="0000089D">
        <w:tblPrEx>
          <w:tblCellMar>
            <w:left w:w="109" w:type="dxa"/>
            <w:right w:w="0" w:type="dxa"/>
          </w:tblCellMar>
        </w:tblPrEx>
        <w:trPr>
          <w:trHeight w:val="2171"/>
        </w:trPr>
        <w:tc>
          <w:tcPr>
            <w:tcW w:w="3828" w:type="dxa"/>
            <w:tcBorders>
              <w:top w:val="single" w:sz="4" w:space="0" w:color="000000"/>
              <w:left w:val="single" w:sz="4" w:space="0" w:color="000000"/>
              <w:bottom w:val="single" w:sz="4" w:space="0" w:color="000000"/>
              <w:right w:val="single" w:sz="4" w:space="0" w:color="000000"/>
            </w:tcBorders>
            <w:vAlign w:val="center"/>
          </w:tcPr>
          <w:p w14:paraId="2D8ADAF9" w14:textId="77777777" w:rsidR="00DB5572" w:rsidRPr="009B4895" w:rsidRDefault="00DB5572" w:rsidP="0000089D">
            <w:pPr>
              <w:jc w:val="center"/>
            </w:pPr>
            <w:r w:rsidRPr="009B4895">
              <w:rPr>
                <w:noProof/>
              </w:rPr>
              <w:drawing>
                <wp:inline distT="0" distB="0" distL="0" distR="0" wp14:anchorId="34BFCFD5" wp14:editId="5067B05B">
                  <wp:extent cx="1079500" cy="1349375"/>
                  <wp:effectExtent l="0" t="0" r="0" b="0"/>
                  <wp:docPr id="1389" name="Picture 1389" descr="A hand holding a pen&#10;&#10;AI-generated content may be incorrect."/>
                  <wp:cNvGraphicFramePr/>
                  <a:graphic xmlns:a="http://schemas.openxmlformats.org/drawingml/2006/main">
                    <a:graphicData uri="http://schemas.openxmlformats.org/drawingml/2006/picture">
                      <pic:pic xmlns:pic="http://schemas.openxmlformats.org/drawingml/2006/picture">
                        <pic:nvPicPr>
                          <pic:cNvPr id="1389" name="Picture 1389" descr="A hand holding a pen&#10;&#10;AI-generated content may be incorrect."/>
                          <pic:cNvPicPr/>
                        </pic:nvPicPr>
                        <pic:blipFill>
                          <a:blip r:embed="rId71"/>
                          <a:stretch>
                            <a:fillRect/>
                          </a:stretch>
                        </pic:blipFill>
                        <pic:spPr>
                          <a:xfrm>
                            <a:off x="0" y="0"/>
                            <a:ext cx="1079500" cy="134937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2FF3EED" w14:textId="77777777" w:rsidR="00DB5572" w:rsidRPr="009B4895" w:rsidRDefault="00DB5572" w:rsidP="0000089D">
            <w:r w:rsidRPr="009B4895">
              <w:t xml:space="preserve">To ask you to take a survey.  </w:t>
            </w:r>
          </w:p>
        </w:tc>
      </w:tr>
      <w:tr w:rsidR="00DB5572" w:rsidRPr="009B4895" w14:paraId="3A277419" w14:textId="77777777" w:rsidTr="0000089D">
        <w:tblPrEx>
          <w:tblCellMar>
            <w:left w:w="109" w:type="dxa"/>
            <w:right w:w="0" w:type="dxa"/>
          </w:tblCellMar>
        </w:tblPrEx>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7459FB67" w14:textId="77777777" w:rsidR="00DB5572" w:rsidRPr="009B4895" w:rsidRDefault="00DB5572" w:rsidP="0000089D">
            <w:pPr>
              <w:jc w:val="center"/>
            </w:pPr>
            <w:r w:rsidRPr="009B4895">
              <w:rPr>
                <w:noProof/>
              </w:rPr>
              <w:drawing>
                <wp:inline distT="0" distB="0" distL="0" distR="0" wp14:anchorId="171D2CDB" wp14:editId="34E57631">
                  <wp:extent cx="1079297" cy="1334770"/>
                  <wp:effectExtent l="0" t="0" r="0" b="0"/>
                  <wp:docPr id="1478" name="Picture 1478" descr="A person in a pink shirt&#10;&#10;AI-generated content may be incorrect."/>
                  <wp:cNvGraphicFramePr/>
                  <a:graphic xmlns:a="http://schemas.openxmlformats.org/drawingml/2006/main">
                    <a:graphicData uri="http://schemas.openxmlformats.org/drawingml/2006/picture">
                      <pic:pic xmlns:pic="http://schemas.openxmlformats.org/drawingml/2006/picture">
                        <pic:nvPicPr>
                          <pic:cNvPr id="1478" name="Picture 1478" descr="A person in a pink shirt&#10;&#10;AI-generated content may be incorrect."/>
                          <pic:cNvPicPr/>
                        </pic:nvPicPr>
                        <pic:blipFill>
                          <a:blip r:embed="rId25"/>
                          <a:stretch>
                            <a:fillRect/>
                          </a:stretch>
                        </pic:blipFill>
                        <pic:spPr>
                          <a:xfrm>
                            <a:off x="0" y="0"/>
                            <a:ext cx="1079297" cy="13347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B0E999A" w14:textId="77777777" w:rsidR="00DB5572" w:rsidRPr="009B4895" w:rsidRDefault="00DB5572" w:rsidP="004A7CEE">
            <w:pPr>
              <w:pStyle w:val="Heading1"/>
            </w:pPr>
            <w:r w:rsidRPr="009B4895">
              <w:t xml:space="preserve">Who do we share information with and why?  </w:t>
            </w:r>
          </w:p>
        </w:tc>
      </w:tr>
      <w:tr w:rsidR="00DB5572" w:rsidRPr="009B4895" w14:paraId="085D69CA" w14:textId="77777777" w:rsidTr="0000089D">
        <w:tblPrEx>
          <w:tblCellMar>
            <w:left w:w="109" w:type="dxa"/>
            <w:right w:w="0" w:type="dxa"/>
          </w:tblCellMar>
        </w:tblPrEx>
        <w:trPr>
          <w:trHeight w:val="2156"/>
        </w:trPr>
        <w:tc>
          <w:tcPr>
            <w:tcW w:w="3828" w:type="dxa"/>
            <w:tcBorders>
              <w:top w:val="single" w:sz="4" w:space="0" w:color="000000"/>
              <w:left w:val="single" w:sz="4" w:space="0" w:color="000000"/>
              <w:bottom w:val="single" w:sz="4" w:space="0" w:color="000000"/>
              <w:right w:val="single" w:sz="4" w:space="0" w:color="000000"/>
            </w:tcBorders>
            <w:vAlign w:val="center"/>
          </w:tcPr>
          <w:p w14:paraId="169DC40B" w14:textId="77777777" w:rsidR="00DB5572" w:rsidRPr="009B4895" w:rsidRDefault="00DB5572" w:rsidP="0000089D">
            <w:pPr>
              <w:jc w:val="center"/>
            </w:pPr>
            <w:r w:rsidRPr="009B4895">
              <w:rPr>
                <w:noProof/>
              </w:rPr>
              <w:drawing>
                <wp:inline distT="0" distB="0" distL="0" distR="0" wp14:anchorId="3FD8A685" wp14:editId="75790EBC">
                  <wp:extent cx="1645920" cy="1445866"/>
                  <wp:effectExtent l="0" t="0" r="0" b="2540"/>
                  <wp:docPr id="819727587" name="Picture 10" descr="Create a banner image for a Privacy Notice. Include elements such as a padlock, shield, and document icons to represent security and privacy. Use a professional and clean design with a blue and white color scheme. The mood should be trustworthy and secure. Include the text 'Privacy Notice' in a bold, moder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27587" name="Picture 10" descr="Create a banner image for a Privacy Notice. Include elements such as a padlock, shield, and document icons to represent security and privacy. Use a professional and clean design with a blue and white color scheme. The mood should be trustworthy and secure. Include the text 'Privacy Notice' in a bold, modern font."/>
                          <pic:cNvPicPr/>
                        </pic:nvPicPr>
                        <pic:blipFill>
                          <a:blip r:embed="rId72"/>
                          <a:stretch>
                            <a:fillRect/>
                          </a:stretch>
                        </pic:blipFill>
                        <pic:spPr>
                          <a:xfrm>
                            <a:off x="0" y="0"/>
                            <a:ext cx="1675197" cy="147158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D768F1F" w14:textId="77777777" w:rsidR="00DB5572" w:rsidRPr="009B4895" w:rsidRDefault="00DB5572" w:rsidP="0000089D">
            <w:r w:rsidRPr="009B4895">
              <w:t xml:space="preserve">We need to tell you how personal information will be used. We need to have a legal reason for using your information without asking you first.  </w:t>
            </w:r>
          </w:p>
        </w:tc>
      </w:tr>
      <w:tr w:rsidR="00DB5572" w:rsidRPr="009B4895" w14:paraId="567BFF9A" w14:textId="77777777" w:rsidTr="0000089D">
        <w:tblPrEx>
          <w:tblCellMar>
            <w:left w:w="109" w:type="dxa"/>
            <w:right w:w="0" w:type="dxa"/>
          </w:tblCellMar>
        </w:tblPrEx>
        <w:trPr>
          <w:trHeight w:val="1335"/>
        </w:trPr>
        <w:tc>
          <w:tcPr>
            <w:tcW w:w="3828" w:type="dxa"/>
            <w:tcBorders>
              <w:top w:val="single" w:sz="4" w:space="0" w:color="000000"/>
              <w:left w:val="single" w:sz="4" w:space="0" w:color="000000"/>
              <w:bottom w:val="single" w:sz="4" w:space="0" w:color="000000"/>
              <w:right w:val="single" w:sz="4" w:space="0" w:color="000000"/>
            </w:tcBorders>
            <w:vAlign w:val="center"/>
          </w:tcPr>
          <w:p w14:paraId="02B00F7A" w14:textId="77777777" w:rsidR="00DB5572" w:rsidRPr="009B4895" w:rsidRDefault="00DB5572" w:rsidP="0000089D">
            <w:pPr>
              <w:jc w:val="center"/>
            </w:pPr>
            <w:r w:rsidRPr="009B4895">
              <w:rPr>
                <w:noProof/>
              </w:rPr>
              <w:drawing>
                <wp:inline distT="0" distB="0" distL="0" distR="0" wp14:anchorId="40373B02" wp14:editId="61F3F530">
                  <wp:extent cx="1078865" cy="816851"/>
                  <wp:effectExtent l="0" t="0" r="0" b="0"/>
                  <wp:docPr id="1482" name="Picture 1482" descr="A person talking to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1482" name="Picture 1482" descr="A person talking to a person&#10;&#10;AI-generated content may be incorrect."/>
                          <pic:cNvPicPr/>
                        </pic:nvPicPr>
                        <pic:blipFill>
                          <a:blip r:embed="rId63"/>
                          <a:stretch>
                            <a:fillRect/>
                          </a:stretch>
                        </pic:blipFill>
                        <pic:spPr>
                          <a:xfrm>
                            <a:off x="0" y="0"/>
                            <a:ext cx="1078865" cy="816851"/>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74E6B6D" w14:textId="77777777" w:rsidR="00DB5572" w:rsidRPr="009B4895" w:rsidRDefault="00DB5572" w:rsidP="0000089D">
            <w:r w:rsidRPr="009B4895">
              <w:t>We might need to give your information to other organisations.</w:t>
            </w:r>
            <w:r w:rsidRPr="009B4895">
              <w:rPr>
                <w:color w:val="FF0000"/>
              </w:rPr>
              <w:t xml:space="preserve"> </w:t>
            </w:r>
            <w:r w:rsidRPr="009B4895">
              <w:t xml:space="preserve"> </w:t>
            </w:r>
          </w:p>
        </w:tc>
      </w:tr>
      <w:tr w:rsidR="00DB5572" w:rsidRPr="009B4895" w14:paraId="499BF839" w14:textId="77777777" w:rsidTr="0000089D">
        <w:tblPrEx>
          <w:tblCellMar>
            <w:left w:w="109" w:type="dxa"/>
            <w:right w:w="0" w:type="dxa"/>
          </w:tblCellMar>
        </w:tblPrEx>
        <w:trPr>
          <w:trHeight w:val="1743"/>
        </w:trPr>
        <w:tc>
          <w:tcPr>
            <w:tcW w:w="3828" w:type="dxa"/>
            <w:tcBorders>
              <w:top w:val="single" w:sz="4" w:space="0" w:color="000000"/>
              <w:left w:val="single" w:sz="4" w:space="0" w:color="000000"/>
              <w:bottom w:val="single" w:sz="4" w:space="0" w:color="000000"/>
              <w:right w:val="single" w:sz="4" w:space="0" w:color="000000"/>
            </w:tcBorders>
            <w:vAlign w:val="center"/>
          </w:tcPr>
          <w:p w14:paraId="6E09A0F7" w14:textId="77777777" w:rsidR="00DB5572" w:rsidRPr="009B4895" w:rsidRDefault="00DB5572" w:rsidP="0000089D">
            <w:pPr>
              <w:jc w:val="center"/>
            </w:pPr>
            <w:r w:rsidRPr="009B4895">
              <w:rPr>
                <w:noProof/>
              </w:rPr>
              <w:drawing>
                <wp:inline distT="0" distB="0" distL="0" distR="0" wp14:anchorId="1751C62E" wp14:editId="671225E6">
                  <wp:extent cx="1079500" cy="1079500"/>
                  <wp:effectExtent l="0" t="0" r="0" b="0"/>
                  <wp:docPr id="1484" name="Picture 1484" descr="A person holding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484" name="Picture 1484" descr="A person holding a piece of paper&#10;&#10;AI-generated content may be incorrect."/>
                          <pic:cNvPicPr/>
                        </pic:nvPicPr>
                        <pic:blipFill>
                          <a:blip r:embed="rId16"/>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27124C3" w14:textId="77777777" w:rsidR="00DB5572" w:rsidRPr="009B4895" w:rsidRDefault="00DB5572" w:rsidP="0000089D">
            <w:r w:rsidRPr="009B4895">
              <w:t>Read about why this is.</w:t>
            </w:r>
            <w:r w:rsidRPr="009B4895">
              <w:rPr>
                <w:color w:val="FF0000"/>
              </w:rPr>
              <w:t xml:space="preserve"> </w:t>
            </w:r>
            <w:r w:rsidRPr="009B4895">
              <w:t xml:space="preserve"> </w:t>
            </w:r>
          </w:p>
        </w:tc>
      </w:tr>
      <w:tr w:rsidR="00DB5572" w:rsidRPr="009B4895" w14:paraId="515A7BA2" w14:textId="77777777" w:rsidTr="0000089D">
        <w:tblPrEx>
          <w:tblCellMar>
            <w:left w:w="109" w:type="dxa"/>
            <w:right w:w="0" w:type="dxa"/>
          </w:tblCellMar>
        </w:tblPrEx>
        <w:trPr>
          <w:trHeight w:val="1700"/>
        </w:trPr>
        <w:tc>
          <w:tcPr>
            <w:tcW w:w="3828" w:type="dxa"/>
            <w:tcBorders>
              <w:top w:val="single" w:sz="4" w:space="0" w:color="000000"/>
              <w:left w:val="single" w:sz="4" w:space="0" w:color="000000"/>
              <w:bottom w:val="single" w:sz="4" w:space="0" w:color="000000"/>
              <w:right w:val="single" w:sz="4" w:space="0" w:color="000000"/>
            </w:tcBorders>
            <w:vAlign w:val="center"/>
          </w:tcPr>
          <w:p w14:paraId="7F8E8310" w14:textId="77777777" w:rsidR="00DB5572" w:rsidRPr="009B4895" w:rsidRDefault="00DB5572" w:rsidP="0000089D">
            <w:pPr>
              <w:jc w:val="center"/>
            </w:pPr>
            <w:r w:rsidRPr="009B4895">
              <w:rPr>
                <w:noProof/>
              </w:rPr>
              <w:drawing>
                <wp:inline distT="0" distB="0" distL="0" distR="0" wp14:anchorId="45AB4880" wp14:editId="6C833010">
                  <wp:extent cx="1494790" cy="1799032"/>
                  <wp:effectExtent l="0" t="0" r="0" b="0"/>
                  <wp:docPr id="1568" name="Picture 1568" descr="A group of people in uniform&#10;&#10;AI-generated content may be incorrect."/>
                  <wp:cNvGraphicFramePr/>
                  <a:graphic xmlns:a="http://schemas.openxmlformats.org/drawingml/2006/main">
                    <a:graphicData uri="http://schemas.openxmlformats.org/drawingml/2006/picture">
                      <pic:pic xmlns:pic="http://schemas.openxmlformats.org/drawingml/2006/picture">
                        <pic:nvPicPr>
                          <pic:cNvPr id="1568" name="Picture 1568" descr="A group of people in uniform&#10;&#10;AI-generated content may be incorrect."/>
                          <pic:cNvPicPr/>
                        </pic:nvPicPr>
                        <pic:blipFill>
                          <a:blip r:embed="rId13"/>
                          <a:stretch>
                            <a:fillRect/>
                          </a:stretch>
                        </pic:blipFill>
                        <pic:spPr>
                          <a:xfrm>
                            <a:off x="0" y="0"/>
                            <a:ext cx="1506949" cy="1813666"/>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47C2794" w14:textId="2279A0C3" w:rsidR="00DB5572" w:rsidRPr="002E6773" w:rsidRDefault="00DB5572" w:rsidP="002E6773">
            <w:pPr>
              <w:rPr>
                <w:b/>
              </w:rPr>
            </w:pPr>
            <w:r w:rsidRPr="009B4895">
              <w:t xml:space="preserve">We might share personal information with other NHS Organisations to help them give you healthcare. </w:t>
            </w:r>
          </w:p>
          <w:p w14:paraId="4471B059" w14:textId="0FC4C534" w:rsidR="00DB5572" w:rsidRPr="002E6773" w:rsidRDefault="00DB5572" w:rsidP="002E6773">
            <w:pPr>
              <w:rPr>
                <w:b/>
              </w:rPr>
            </w:pPr>
            <w:r w:rsidRPr="009B4895">
              <w:t xml:space="preserve">This could be NHS England, NHS Integrated Care Board, Public Health England and other NHS Trusts, General Practitioners (GPs), Ambulance Services, Primary Care Agencies.  </w:t>
            </w:r>
          </w:p>
          <w:p w14:paraId="588715C1" w14:textId="77777777" w:rsidR="00DB5572" w:rsidRPr="009B4895" w:rsidRDefault="00DB5572" w:rsidP="0000089D">
            <w:r w:rsidRPr="009B4895">
              <w:t xml:space="preserve">This may also include those other organisations that help the NHS to look after your health.  </w:t>
            </w:r>
          </w:p>
        </w:tc>
      </w:tr>
      <w:tr w:rsidR="00DB5572" w:rsidRPr="009B4895" w14:paraId="66C25654" w14:textId="77777777" w:rsidTr="0000089D">
        <w:tblPrEx>
          <w:tblCellMar>
            <w:left w:w="109" w:type="dxa"/>
            <w:right w:w="0" w:type="dxa"/>
          </w:tblCellMar>
        </w:tblPrEx>
        <w:trPr>
          <w:trHeight w:val="2012"/>
        </w:trPr>
        <w:tc>
          <w:tcPr>
            <w:tcW w:w="3828" w:type="dxa"/>
            <w:tcBorders>
              <w:top w:val="single" w:sz="4" w:space="0" w:color="000000"/>
              <w:left w:val="single" w:sz="4" w:space="0" w:color="000000"/>
              <w:bottom w:val="single" w:sz="4" w:space="0" w:color="000000"/>
              <w:right w:val="single" w:sz="4" w:space="0" w:color="000000"/>
            </w:tcBorders>
            <w:vAlign w:val="center"/>
          </w:tcPr>
          <w:p w14:paraId="1745CC9F" w14:textId="77777777" w:rsidR="00DB5572" w:rsidRPr="009B4895" w:rsidRDefault="00DB5572" w:rsidP="0000089D">
            <w:pPr>
              <w:jc w:val="center"/>
            </w:pPr>
            <w:r w:rsidRPr="009B4895">
              <w:rPr>
                <w:noProof/>
              </w:rPr>
              <w:drawing>
                <wp:inline distT="0" distB="0" distL="0" distR="0" wp14:anchorId="180BBA36" wp14:editId="741B1239">
                  <wp:extent cx="1079386" cy="1250950"/>
                  <wp:effectExtent l="0" t="0" r="0" b="0"/>
                  <wp:docPr id="1570" name="Picture 1570" descr="A person and person sitting at a desk&#10;&#10;AI-generated content may be incorrect."/>
                  <wp:cNvGraphicFramePr/>
                  <a:graphic xmlns:a="http://schemas.openxmlformats.org/drawingml/2006/main">
                    <a:graphicData uri="http://schemas.openxmlformats.org/drawingml/2006/picture">
                      <pic:pic xmlns:pic="http://schemas.openxmlformats.org/drawingml/2006/picture">
                        <pic:nvPicPr>
                          <pic:cNvPr id="1570" name="Picture 1570" descr="A person and person sitting at a desk&#10;&#10;AI-generated content may be incorrect."/>
                          <pic:cNvPicPr/>
                        </pic:nvPicPr>
                        <pic:blipFill>
                          <a:blip r:embed="rId73"/>
                          <a:stretch>
                            <a:fillRect/>
                          </a:stretch>
                        </pic:blipFill>
                        <pic:spPr>
                          <a:xfrm>
                            <a:off x="0" y="0"/>
                            <a:ext cx="1079386" cy="12509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BC7B046" w14:textId="77777777" w:rsidR="00DB5572" w:rsidRPr="009B4895" w:rsidRDefault="00DB5572" w:rsidP="0000089D">
            <w:r w:rsidRPr="009B4895">
              <w:t xml:space="preserve">We might share personal information with organisations like Social Services or private care homes to help them give you support.   </w:t>
            </w:r>
          </w:p>
        </w:tc>
      </w:tr>
      <w:tr w:rsidR="00DB5572" w:rsidRPr="009B4895" w14:paraId="3D4EFBED" w14:textId="77777777" w:rsidTr="0000089D">
        <w:tblPrEx>
          <w:tblCellMar>
            <w:left w:w="109" w:type="dxa"/>
            <w:right w:w="0" w:type="dxa"/>
          </w:tblCellMar>
        </w:tblPrEx>
        <w:trPr>
          <w:trHeight w:val="2310"/>
        </w:trPr>
        <w:tc>
          <w:tcPr>
            <w:tcW w:w="3828" w:type="dxa"/>
            <w:tcBorders>
              <w:top w:val="single" w:sz="4" w:space="0" w:color="000000"/>
              <w:left w:val="single" w:sz="4" w:space="0" w:color="000000"/>
              <w:bottom w:val="single" w:sz="4" w:space="0" w:color="000000"/>
              <w:right w:val="single" w:sz="4" w:space="0" w:color="000000"/>
            </w:tcBorders>
            <w:vAlign w:val="center"/>
          </w:tcPr>
          <w:p w14:paraId="4876B9BE" w14:textId="0E236F81" w:rsidR="00DB5572" w:rsidRPr="009B4895" w:rsidRDefault="00DB5572" w:rsidP="0000089D">
            <w:pPr>
              <w:jc w:val="center"/>
            </w:pPr>
            <w:r w:rsidRPr="009B4895">
              <w:rPr>
                <w:noProof/>
              </w:rPr>
              <w:drawing>
                <wp:inline distT="0" distB="0" distL="0" distR="0" wp14:anchorId="562D8010" wp14:editId="40679008">
                  <wp:extent cx="1568450" cy="2051050"/>
                  <wp:effectExtent l="0" t="0" r="0" b="6350"/>
                  <wp:docPr id="1572" name="Picture 1572" descr="A close-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1572" name="Picture 1572" descr="A close-up of a sign&#10;&#10;AI-generated content may be incorrect."/>
                          <pic:cNvPicPr/>
                        </pic:nvPicPr>
                        <pic:blipFill>
                          <a:blip r:embed="rId74"/>
                          <a:stretch>
                            <a:fillRect/>
                          </a:stretch>
                        </pic:blipFill>
                        <pic:spPr>
                          <a:xfrm>
                            <a:off x="0" y="0"/>
                            <a:ext cx="1584209" cy="2071658"/>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07080B5" w14:textId="78E01D93" w:rsidR="00DB5572" w:rsidRPr="002E6773" w:rsidRDefault="00DB5572" w:rsidP="002E6773">
            <w:pPr>
              <w:rPr>
                <w:b/>
              </w:rPr>
            </w:pPr>
            <w:r w:rsidRPr="009B4895">
              <w:t xml:space="preserve">Sometimes special permission will be given to use information that uses your name without your consent. </w:t>
            </w:r>
          </w:p>
          <w:p w14:paraId="79BF2413" w14:textId="18826162" w:rsidR="00DB5572" w:rsidRPr="002E6773" w:rsidRDefault="00DB5572" w:rsidP="002E6773">
            <w:pPr>
              <w:rPr>
                <w:b/>
              </w:rPr>
            </w:pPr>
            <w:r w:rsidRPr="009B4895">
              <w:t xml:space="preserve">This may be for medical research or checking quality of care. </w:t>
            </w:r>
          </w:p>
          <w:p w14:paraId="5AAD16C2" w14:textId="356F00E2" w:rsidR="00DB5572" w:rsidRPr="009B4895" w:rsidRDefault="00DB5572" w:rsidP="002E6773">
            <w:r w:rsidRPr="009B4895">
              <w:t xml:space="preserve">This permission is given by the Secretary of State for Health on advice from the National Information Governance Board for Health and Social Care under strict conditions.  </w:t>
            </w:r>
          </w:p>
        </w:tc>
      </w:tr>
      <w:tr w:rsidR="00DB5572" w:rsidRPr="009B4895" w14:paraId="2397B6D6" w14:textId="77777777" w:rsidTr="0000089D">
        <w:tblPrEx>
          <w:tblCellMar>
            <w:left w:w="109" w:type="dxa"/>
            <w:right w:w="0" w:type="dxa"/>
          </w:tblCellMar>
        </w:tblPrEx>
        <w:trPr>
          <w:trHeight w:val="2089"/>
        </w:trPr>
        <w:tc>
          <w:tcPr>
            <w:tcW w:w="3828" w:type="dxa"/>
            <w:tcBorders>
              <w:top w:val="single" w:sz="4" w:space="0" w:color="000000"/>
              <w:left w:val="single" w:sz="4" w:space="0" w:color="000000"/>
              <w:bottom w:val="single" w:sz="4" w:space="0" w:color="000000"/>
              <w:right w:val="single" w:sz="4" w:space="0" w:color="000000"/>
            </w:tcBorders>
            <w:vAlign w:val="center"/>
          </w:tcPr>
          <w:p w14:paraId="1A2378B5" w14:textId="77777777" w:rsidR="00DB5572" w:rsidRPr="009B4895" w:rsidRDefault="00DB5572" w:rsidP="0000089D">
            <w:pPr>
              <w:jc w:val="center"/>
            </w:pPr>
            <w:r w:rsidRPr="009B4895">
              <w:rPr>
                <w:noProof/>
              </w:rPr>
              <w:drawing>
                <wp:inline distT="0" distB="0" distL="0" distR="0" wp14:anchorId="773A1932" wp14:editId="38409E03">
                  <wp:extent cx="1079183" cy="1297940"/>
                  <wp:effectExtent l="0" t="0" r="0" b="0"/>
                  <wp:docPr id="1638" name="Picture 1638" descr="A scroll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638" name="Picture 1638" descr="A scroll with text on it&#10;&#10;AI-generated content may be incorrect."/>
                          <pic:cNvPicPr/>
                        </pic:nvPicPr>
                        <pic:blipFill>
                          <a:blip r:embed="rId36"/>
                          <a:stretch>
                            <a:fillRect/>
                          </a:stretch>
                        </pic:blipFill>
                        <pic:spPr>
                          <a:xfrm>
                            <a:off x="0" y="0"/>
                            <a:ext cx="1079183" cy="12979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4F160CC" w14:textId="77777777" w:rsidR="002E6773" w:rsidRDefault="00DB5572" w:rsidP="0000089D">
            <w:r w:rsidRPr="009B4895">
              <w:t xml:space="preserve">Sometimes, we might need to share your information because it is the law. </w:t>
            </w:r>
          </w:p>
          <w:p w14:paraId="5DDA87C7" w14:textId="55F22139" w:rsidR="00DB5572" w:rsidRPr="009B4895" w:rsidRDefault="00DB5572" w:rsidP="0000089D">
            <w:r w:rsidRPr="009B4895">
              <w:t>We will tell you when we do this.</w:t>
            </w:r>
            <w:r w:rsidRPr="009B4895">
              <w:rPr>
                <w:color w:val="0070C0"/>
              </w:rPr>
              <w:t xml:space="preserve"> </w:t>
            </w:r>
            <w:r w:rsidRPr="009B4895">
              <w:t xml:space="preserve"> </w:t>
            </w:r>
          </w:p>
        </w:tc>
      </w:tr>
      <w:tr w:rsidR="00DB5572" w:rsidRPr="009B4895" w14:paraId="0B0B1E75" w14:textId="77777777" w:rsidTr="0000089D">
        <w:tblPrEx>
          <w:tblCellMar>
            <w:left w:w="109" w:type="dxa"/>
            <w:right w:w="0" w:type="dxa"/>
          </w:tblCellMar>
        </w:tblPrEx>
        <w:trPr>
          <w:trHeight w:val="1748"/>
        </w:trPr>
        <w:tc>
          <w:tcPr>
            <w:tcW w:w="3828" w:type="dxa"/>
            <w:tcBorders>
              <w:top w:val="single" w:sz="4" w:space="0" w:color="000000"/>
              <w:left w:val="single" w:sz="4" w:space="0" w:color="000000"/>
              <w:bottom w:val="single" w:sz="4" w:space="0" w:color="000000"/>
              <w:right w:val="single" w:sz="4" w:space="0" w:color="000000"/>
            </w:tcBorders>
            <w:vAlign w:val="center"/>
          </w:tcPr>
          <w:p w14:paraId="0E4DE58B" w14:textId="77777777" w:rsidR="00DB5572" w:rsidRPr="009B4895" w:rsidRDefault="00DB5572" w:rsidP="0000089D">
            <w:pPr>
              <w:jc w:val="center"/>
            </w:pPr>
            <w:r w:rsidRPr="009B4895">
              <w:rPr>
                <w:noProof/>
              </w:rPr>
              <w:drawing>
                <wp:inline distT="0" distB="0" distL="0" distR="0" wp14:anchorId="22312778" wp14:editId="21FA987B">
                  <wp:extent cx="1079500" cy="1079500"/>
                  <wp:effectExtent l="0" t="0" r="0" b="0"/>
                  <wp:docPr id="1640" name="Picture 1640" descr="A person holding a piece of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640" name="Picture 1640" descr="A person holding a piece of paper&#10;&#10;AI-generated content may be incorrect."/>
                          <pic:cNvPicPr/>
                        </pic:nvPicPr>
                        <pic:blipFill>
                          <a:blip r:embed="rId16"/>
                          <a:stretch>
                            <a:fillRect/>
                          </a:stretch>
                        </pic:blipFill>
                        <pic:spPr>
                          <a:xfrm>
                            <a:off x="0" y="0"/>
                            <a:ext cx="1079500" cy="10795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D6BC901" w14:textId="77777777" w:rsidR="00DB5572" w:rsidRPr="009B4895" w:rsidRDefault="00DB5572" w:rsidP="0000089D">
            <w:r w:rsidRPr="009B4895">
              <w:t xml:space="preserve">Read about why this is: </w:t>
            </w:r>
          </w:p>
        </w:tc>
      </w:tr>
      <w:tr w:rsidR="00DB5572" w:rsidRPr="009B4895" w14:paraId="3AC689F3" w14:textId="77777777" w:rsidTr="0000089D">
        <w:tblPrEx>
          <w:tblCellMar>
            <w:left w:w="109" w:type="dxa"/>
            <w:right w:w="0" w:type="dxa"/>
          </w:tblCellMar>
        </w:tblPrEx>
        <w:trPr>
          <w:trHeight w:val="2127"/>
        </w:trPr>
        <w:tc>
          <w:tcPr>
            <w:tcW w:w="3828" w:type="dxa"/>
            <w:tcBorders>
              <w:top w:val="single" w:sz="4" w:space="0" w:color="000000"/>
              <w:left w:val="single" w:sz="4" w:space="0" w:color="000000"/>
              <w:bottom w:val="single" w:sz="4" w:space="0" w:color="000000"/>
              <w:right w:val="single" w:sz="4" w:space="0" w:color="000000"/>
            </w:tcBorders>
            <w:vAlign w:val="center"/>
          </w:tcPr>
          <w:p w14:paraId="449C21FB" w14:textId="77777777" w:rsidR="00DB5572" w:rsidRPr="009B4895" w:rsidRDefault="00DB5572" w:rsidP="0000089D">
            <w:pPr>
              <w:jc w:val="center"/>
            </w:pPr>
            <w:r w:rsidRPr="009B4895">
              <w:rPr>
                <w:noProof/>
              </w:rPr>
              <w:drawing>
                <wp:inline distT="0" distB="0" distL="0" distR="0" wp14:anchorId="41E76FCD" wp14:editId="25B873C9">
                  <wp:extent cx="1079297" cy="1320800"/>
                  <wp:effectExtent l="0" t="0" r="0" b="0"/>
                  <wp:docPr id="1642" name="Picture 1642" descr="A person holding a magnifying glass&#10;&#10;AI-generated content may be incorrect."/>
                  <wp:cNvGraphicFramePr/>
                  <a:graphic xmlns:a="http://schemas.openxmlformats.org/drawingml/2006/main">
                    <a:graphicData uri="http://schemas.openxmlformats.org/drawingml/2006/picture">
                      <pic:pic xmlns:pic="http://schemas.openxmlformats.org/drawingml/2006/picture">
                        <pic:nvPicPr>
                          <pic:cNvPr id="1642" name="Picture 1642" descr="A person holding a magnifying glass&#10;&#10;AI-generated content may be incorrect."/>
                          <pic:cNvPicPr/>
                        </pic:nvPicPr>
                        <pic:blipFill>
                          <a:blip r:embed="rId75"/>
                          <a:stretch>
                            <a:fillRect/>
                          </a:stretch>
                        </pic:blipFill>
                        <pic:spPr>
                          <a:xfrm>
                            <a:off x="0" y="0"/>
                            <a:ext cx="1079297" cy="132080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4D06BDB" w14:textId="77777777" w:rsidR="00DB5572" w:rsidRPr="009B4895" w:rsidRDefault="00DB5572" w:rsidP="0000089D">
            <w:r w:rsidRPr="009B4895">
              <w:t xml:space="preserve">To find out if fraud is happening.  </w:t>
            </w:r>
          </w:p>
        </w:tc>
      </w:tr>
      <w:tr w:rsidR="00DB5572" w:rsidRPr="009B4895" w14:paraId="5E75BE73" w14:textId="77777777" w:rsidTr="0000089D">
        <w:tblPrEx>
          <w:tblCellMar>
            <w:left w:w="109" w:type="dxa"/>
            <w:right w:w="0" w:type="dxa"/>
          </w:tblCellMar>
        </w:tblPrEx>
        <w:trPr>
          <w:trHeight w:val="2022"/>
        </w:trPr>
        <w:tc>
          <w:tcPr>
            <w:tcW w:w="3828" w:type="dxa"/>
            <w:tcBorders>
              <w:top w:val="single" w:sz="4" w:space="0" w:color="000000"/>
              <w:left w:val="single" w:sz="4" w:space="0" w:color="000000"/>
              <w:bottom w:val="single" w:sz="4" w:space="0" w:color="000000"/>
              <w:right w:val="single" w:sz="4" w:space="0" w:color="000000"/>
            </w:tcBorders>
            <w:vAlign w:val="center"/>
          </w:tcPr>
          <w:p w14:paraId="6DA6FD80" w14:textId="77777777" w:rsidR="00DB5572" w:rsidRPr="009B4895" w:rsidRDefault="00DB5572" w:rsidP="0000089D">
            <w:pPr>
              <w:jc w:val="center"/>
            </w:pPr>
            <w:r w:rsidRPr="009B4895">
              <w:rPr>
                <w:noProof/>
              </w:rPr>
              <w:drawing>
                <wp:inline distT="0" distB="0" distL="0" distR="0" wp14:anchorId="5EBD9A2C" wp14:editId="303EBC57">
                  <wp:extent cx="1079386" cy="1250950"/>
                  <wp:effectExtent l="0" t="0" r="0" b="0"/>
                  <wp:docPr id="1720" name="Picture 1720" descr="A close-up of a court&#10;&#10;AI-generated content may be incorrect."/>
                  <wp:cNvGraphicFramePr/>
                  <a:graphic xmlns:a="http://schemas.openxmlformats.org/drawingml/2006/main">
                    <a:graphicData uri="http://schemas.openxmlformats.org/drawingml/2006/picture">
                      <pic:pic xmlns:pic="http://schemas.openxmlformats.org/drawingml/2006/picture">
                        <pic:nvPicPr>
                          <pic:cNvPr id="1720" name="Picture 1720" descr="A close-up of a court&#10;&#10;AI-generated content may be incorrect."/>
                          <pic:cNvPicPr/>
                        </pic:nvPicPr>
                        <pic:blipFill>
                          <a:blip r:embed="rId76"/>
                          <a:stretch>
                            <a:fillRect/>
                          </a:stretch>
                        </pic:blipFill>
                        <pic:spPr>
                          <a:xfrm>
                            <a:off x="0" y="0"/>
                            <a:ext cx="1079386" cy="125095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A58099E" w14:textId="68671734" w:rsidR="00DB5572" w:rsidRPr="009B4895" w:rsidRDefault="00DB5572" w:rsidP="0000089D">
            <w:r w:rsidRPr="009B4895">
              <w:t>If there is a court order.</w:t>
            </w:r>
          </w:p>
        </w:tc>
      </w:tr>
      <w:tr w:rsidR="00DB5572" w:rsidRPr="009B4895" w14:paraId="09773B7C" w14:textId="77777777" w:rsidTr="0000089D">
        <w:tblPrEx>
          <w:tblCellMar>
            <w:left w:w="109" w:type="dxa"/>
            <w:right w:w="0" w:type="dxa"/>
          </w:tblCellMar>
        </w:tblPrEx>
        <w:trPr>
          <w:trHeight w:val="1916"/>
        </w:trPr>
        <w:tc>
          <w:tcPr>
            <w:tcW w:w="3828" w:type="dxa"/>
            <w:tcBorders>
              <w:top w:val="single" w:sz="4" w:space="0" w:color="000000"/>
              <w:left w:val="single" w:sz="4" w:space="0" w:color="000000"/>
              <w:bottom w:val="single" w:sz="4" w:space="0" w:color="000000"/>
              <w:right w:val="single" w:sz="4" w:space="0" w:color="000000"/>
            </w:tcBorders>
            <w:vAlign w:val="center"/>
          </w:tcPr>
          <w:p w14:paraId="661829A0" w14:textId="77777777" w:rsidR="00DB5572" w:rsidRPr="009B4895" w:rsidRDefault="00DB5572" w:rsidP="0000089D">
            <w:pPr>
              <w:jc w:val="center"/>
            </w:pPr>
            <w:r w:rsidRPr="009B4895">
              <w:rPr>
                <w:noProof/>
              </w:rPr>
              <w:drawing>
                <wp:inline distT="0" distB="0" distL="0" distR="0" wp14:anchorId="19B1AEE2" wp14:editId="71CC12AB">
                  <wp:extent cx="1078865" cy="1187425"/>
                  <wp:effectExtent l="0" t="0" r="0" b="0"/>
                  <wp:docPr id="1722" name="Picture 1722" descr="A person and person standing together&#10;&#10;AI-generated content may be incorrect."/>
                  <wp:cNvGraphicFramePr/>
                  <a:graphic xmlns:a="http://schemas.openxmlformats.org/drawingml/2006/main">
                    <a:graphicData uri="http://schemas.openxmlformats.org/drawingml/2006/picture">
                      <pic:pic xmlns:pic="http://schemas.openxmlformats.org/drawingml/2006/picture">
                        <pic:nvPicPr>
                          <pic:cNvPr id="1722" name="Picture 1722" descr="A person and person standing together&#10;&#10;AI-generated content may be incorrect."/>
                          <pic:cNvPicPr/>
                        </pic:nvPicPr>
                        <pic:blipFill>
                          <a:blip r:embed="rId77"/>
                          <a:stretch>
                            <a:fillRect/>
                          </a:stretch>
                        </pic:blipFill>
                        <pic:spPr>
                          <a:xfrm>
                            <a:off x="0" y="0"/>
                            <a:ext cx="1078865" cy="118742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801D5E3" w14:textId="77777777" w:rsidR="00DB5572" w:rsidRPr="009B4895" w:rsidRDefault="00DB5572" w:rsidP="0000089D">
            <w:r w:rsidRPr="009B4895">
              <w:t xml:space="preserve">If the Care Quality Commission need it for an inspection.  </w:t>
            </w:r>
          </w:p>
        </w:tc>
      </w:tr>
      <w:tr w:rsidR="00DB5572" w:rsidRPr="009B4895" w14:paraId="5C0C6DC8" w14:textId="77777777" w:rsidTr="0000089D">
        <w:tblPrEx>
          <w:tblCellMar>
            <w:left w:w="109" w:type="dxa"/>
            <w:right w:w="0" w:type="dxa"/>
          </w:tblCellMar>
        </w:tblPrEx>
        <w:trPr>
          <w:trHeight w:val="1632"/>
        </w:trPr>
        <w:tc>
          <w:tcPr>
            <w:tcW w:w="3828" w:type="dxa"/>
            <w:tcBorders>
              <w:top w:val="single" w:sz="4" w:space="0" w:color="000000"/>
              <w:left w:val="single" w:sz="4" w:space="0" w:color="000000"/>
              <w:bottom w:val="single" w:sz="4" w:space="0" w:color="000000"/>
              <w:right w:val="single" w:sz="4" w:space="0" w:color="000000"/>
            </w:tcBorders>
            <w:vAlign w:val="center"/>
          </w:tcPr>
          <w:p w14:paraId="3E31CB9B" w14:textId="77777777" w:rsidR="00DB5572" w:rsidRPr="009B4895" w:rsidRDefault="00DB5572" w:rsidP="0000089D">
            <w:pPr>
              <w:jc w:val="center"/>
            </w:pPr>
            <w:r w:rsidRPr="009B4895">
              <w:rPr>
                <w:noProof/>
              </w:rPr>
              <w:drawing>
                <wp:inline distT="0" distB="0" distL="0" distR="0" wp14:anchorId="147C3D0C" wp14:editId="3CF52BBF">
                  <wp:extent cx="1079208" cy="1005205"/>
                  <wp:effectExtent l="0" t="0" r="0" b="0"/>
                  <wp:docPr id="1724" name="Picture 1724" descr="A person in police uniform holding a radio&#10;&#10;AI-generated content may be incorrect."/>
                  <wp:cNvGraphicFramePr/>
                  <a:graphic xmlns:a="http://schemas.openxmlformats.org/drawingml/2006/main">
                    <a:graphicData uri="http://schemas.openxmlformats.org/drawingml/2006/picture">
                      <pic:pic xmlns:pic="http://schemas.openxmlformats.org/drawingml/2006/picture">
                        <pic:nvPicPr>
                          <pic:cNvPr id="1724" name="Picture 1724" descr="A person in police uniform holding a radio&#10;&#10;AI-generated content may be incorrect."/>
                          <pic:cNvPicPr/>
                        </pic:nvPicPr>
                        <pic:blipFill>
                          <a:blip r:embed="rId78"/>
                          <a:stretch>
                            <a:fillRect/>
                          </a:stretch>
                        </pic:blipFill>
                        <pic:spPr>
                          <a:xfrm>
                            <a:off x="0" y="0"/>
                            <a:ext cx="1079208" cy="100520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75CBEB2" w14:textId="77777777" w:rsidR="00DB5572" w:rsidRPr="009B4895" w:rsidRDefault="00DB5572" w:rsidP="0000089D">
            <w:r w:rsidRPr="009B4895">
              <w:t xml:space="preserve">If the police need it to investigate a crime.  </w:t>
            </w:r>
          </w:p>
        </w:tc>
      </w:tr>
      <w:tr w:rsidR="00DB5572" w:rsidRPr="009B4895" w14:paraId="190F9CCB" w14:textId="77777777" w:rsidTr="0000089D">
        <w:tblPrEx>
          <w:tblCellMar>
            <w:left w:w="109" w:type="dxa"/>
            <w:right w:w="0" w:type="dxa"/>
          </w:tblCellMar>
        </w:tblPrEx>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63DC778F" w14:textId="77777777" w:rsidR="00DB5572" w:rsidRPr="009B4895" w:rsidRDefault="00DB5572" w:rsidP="0000089D">
            <w:pPr>
              <w:jc w:val="center"/>
              <w:rPr>
                <w:noProof/>
              </w:rPr>
            </w:pPr>
            <w:r w:rsidRPr="009B4895">
              <w:rPr>
                <w:noProof/>
              </w:rPr>
              <w:drawing>
                <wp:inline distT="0" distB="0" distL="0" distR="0" wp14:anchorId="6980B8A9" wp14:editId="249C2185">
                  <wp:extent cx="1660551" cy="1660551"/>
                  <wp:effectExtent l="0" t="0" r="0" b="0"/>
                  <wp:docPr id="167272894" name="Picture 3" descr="A group of people in lab c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2894" name="Picture 3" descr="A group of people in lab coats&#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76386" cy="1676386"/>
                          </a:xfrm>
                          <a:prstGeom prst="rect">
                            <a:avLst/>
                          </a:prstGeom>
                          <a:noFill/>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24B4EFD" w14:textId="6E4188CE" w:rsidR="00DB5572" w:rsidRPr="002E6773" w:rsidRDefault="002E6773" w:rsidP="002E6773">
            <w:pPr>
              <w:rPr>
                <w:rFonts w:eastAsia="Segoe UI"/>
                <w:b/>
                <w:szCs w:val="32"/>
              </w:rPr>
            </w:pPr>
            <w:r>
              <w:rPr>
                <w:rFonts w:eastAsia="Segoe UI"/>
                <w:szCs w:val="32"/>
              </w:rPr>
              <w:t>W</w:t>
            </w:r>
            <w:r w:rsidR="00DB5572" w:rsidRPr="009B4895">
              <w:rPr>
                <w:rFonts w:eastAsia="Segoe UI"/>
                <w:szCs w:val="32"/>
              </w:rPr>
              <w:t>e use information</w:t>
            </w:r>
            <w:r w:rsidR="00DB5572" w:rsidRPr="009B4895">
              <w:t xml:space="preserve"> </w:t>
            </w:r>
            <w:r w:rsidR="00DB5572" w:rsidRPr="009B4895">
              <w:rPr>
                <w:bCs/>
                <w:szCs w:val="32"/>
              </w:rPr>
              <w:t>for</w:t>
            </w:r>
            <w:r w:rsidR="00DB5572" w:rsidRPr="009B4895">
              <w:t xml:space="preserve"> </w:t>
            </w:r>
            <w:hyperlink r:id="rId80">
              <w:r w:rsidR="00DB5572" w:rsidRPr="009B4895">
                <w:rPr>
                  <w:rFonts w:eastAsia="Segoe UI"/>
                  <w:color w:val="0563C1"/>
                  <w:szCs w:val="32"/>
                  <w:u w:val="single" w:color="0563C1"/>
                </w:rPr>
                <w:t>approved medical resear</w:t>
              </w:r>
            </w:hyperlink>
            <w:hyperlink r:id="rId81">
              <w:r w:rsidR="00DB5572" w:rsidRPr="009B4895">
                <w:rPr>
                  <w:rFonts w:eastAsia="Segoe UI"/>
                  <w:color w:val="0563C1"/>
                  <w:szCs w:val="32"/>
                  <w:u w:val="single" w:color="0563C1"/>
                </w:rPr>
                <w:t>c</w:t>
              </w:r>
            </w:hyperlink>
            <w:hyperlink r:id="rId82">
              <w:r w:rsidR="00DB5572" w:rsidRPr="009B4895">
                <w:rPr>
                  <w:rFonts w:eastAsia="Segoe UI"/>
                  <w:color w:val="0563C1"/>
                  <w:szCs w:val="32"/>
                  <w:u w:val="single" w:color="0563C1"/>
                </w:rPr>
                <w:t>h</w:t>
              </w:r>
            </w:hyperlink>
            <w:r w:rsidR="00DB5572" w:rsidRPr="009B4895">
              <w:rPr>
                <w:rFonts w:eastAsia="Segoe UI"/>
                <w:szCs w:val="32"/>
              </w:rPr>
              <w:t xml:space="preserve">. </w:t>
            </w:r>
          </w:p>
          <w:p w14:paraId="1E21FDBA" w14:textId="77777777" w:rsidR="00DB5572" w:rsidRPr="009B4895" w:rsidRDefault="00DB5572" w:rsidP="0000089D">
            <w:pPr>
              <w:rPr>
                <w:b/>
                <w:sz w:val="22"/>
              </w:rPr>
            </w:pPr>
            <w:r w:rsidRPr="009B4895">
              <w:t>You can speak to your clinical team if you do not want information relating to you used in research</w:t>
            </w:r>
            <w:r w:rsidRPr="009B4895">
              <w:rPr>
                <w:sz w:val="22"/>
              </w:rPr>
              <w:t xml:space="preserve">.   </w:t>
            </w:r>
          </w:p>
        </w:tc>
      </w:tr>
      <w:tr w:rsidR="00DB5572" w:rsidRPr="009B4895" w14:paraId="226A2532" w14:textId="77777777" w:rsidTr="0000089D">
        <w:tblPrEx>
          <w:tblCellMar>
            <w:left w:w="109" w:type="dxa"/>
            <w:right w:w="0" w:type="dxa"/>
          </w:tblCellMar>
        </w:tblPrEx>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06FEE886" w14:textId="77777777" w:rsidR="00DB5572" w:rsidRPr="009B4895" w:rsidRDefault="00DB5572" w:rsidP="0000089D">
            <w:pPr>
              <w:jc w:val="center"/>
              <w:rPr>
                <w:noProof/>
              </w:rPr>
            </w:pPr>
            <w:r w:rsidRPr="009B4895">
              <w:rPr>
                <w:noProof/>
              </w:rPr>
              <w:drawing>
                <wp:inline distT="0" distB="0" distL="0" distR="0" wp14:anchorId="4AEC050D" wp14:editId="14BEAAB5">
                  <wp:extent cx="1667866" cy="1548147"/>
                  <wp:effectExtent l="0" t="0" r="8890" b="0"/>
                  <wp:docPr id="1904834148" name="Picture 4" descr="A blue padlock and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34148" name="Picture 4" descr="A blue padlock and shield&#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6496" cy="1602568"/>
                          </a:xfrm>
                          <a:prstGeom prst="rect">
                            <a:avLst/>
                          </a:prstGeom>
                          <a:noFill/>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7C2B08CF" w14:textId="77777777" w:rsidR="00DB5572" w:rsidRPr="009B4895" w:rsidRDefault="00DB5572" w:rsidP="0000089D"/>
          <w:p w14:paraId="3D753AFF" w14:textId="6A89EB2C" w:rsidR="00DB5572" w:rsidRPr="002E6773" w:rsidRDefault="00DB5572" w:rsidP="002E6773">
            <w:pPr>
              <w:ind w:left="0"/>
              <w:rPr>
                <w:b/>
              </w:rPr>
            </w:pPr>
            <w:r w:rsidRPr="009B4895">
              <w:t xml:space="preserve">We contribute to the </w:t>
            </w:r>
            <w:hyperlink r:id="rId84" w:history="1">
              <w:r w:rsidRPr="009B4895">
                <w:rPr>
                  <w:color w:val="0000FF" w:themeColor="hyperlink"/>
                  <w:u w:val="single"/>
                </w:rPr>
                <w:t>Thames Valley &amp; Surrey Secure Data Environment (TVS SDE)</w:t>
              </w:r>
            </w:hyperlink>
            <w:r w:rsidRPr="009B4895">
              <w:t xml:space="preserve">.  </w:t>
            </w:r>
          </w:p>
          <w:p w14:paraId="55651882" w14:textId="77777777" w:rsidR="00DB5572" w:rsidRPr="009B4895" w:rsidRDefault="00DB5572" w:rsidP="0000089D"/>
        </w:tc>
      </w:tr>
      <w:tr w:rsidR="00DB5572" w:rsidRPr="009B4895" w14:paraId="7D19B58A" w14:textId="77777777" w:rsidTr="0000089D">
        <w:tblPrEx>
          <w:tblCellMar>
            <w:left w:w="109" w:type="dxa"/>
            <w:right w:w="0" w:type="dxa"/>
          </w:tblCellMar>
        </w:tblPrEx>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5D21AD34" w14:textId="77777777" w:rsidR="00DB5572" w:rsidRPr="009B4895" w:rsidRDefault="00DB5572" w:rsidP="0000089D">
            <w:pPr>
              <w:jc w:val="center"/>
              <w:rPr>
                <w:noProof/>
              </w:rPr>
            </w:pPr>
            <w:r w:rsidRPr="009B4895">
              <w:rPr>
                <w:noProof/>
              </w:rPr>
              <w:drawing>
                <wp:inline distT="0" distB="0" distL="0" distR="0" wp14:anchorId="7107A0C1" wp14:editId="71A7AEDA">
                  <wp:extent cx="1949550" cy="1054154"/>
                  <wp:effectExtent l="0" t="0" r="0" b="0"/>
                  <wp:docPr id="32935590" name="Picture 1" descr="A close-up of a blue and whit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5590" name="Picture 1" descr="A close-up of a blue and white device&#10;&#10;AI-generated content may be incorrect."/>
                          <pic:cNvPicPr/>
                        </pic:nvPicPr>
                        <pic:blipFill>
                          <a:blip r:embed="rId85"/>
                          <a:stretch>
                            <a:fillRect/>
                          </a:stretch>
                        </pic:blipFill>
                        <pic:spPr>
                          <a:xfrm>
                            <a:off x="0" y="0"/>
                            <a:ext cx="1949550" cy="1054154"/>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374A63A" w14:textId="3B21355B" w:rsidR="00DB5572" w:rsidRPr="002E6773" w:rsidRDefault="00DB5572" w:rsidP="002E6773">
            <w:pPr>
              <w:rPr>
                <w:b/>
                <w:sz w:val="22"/>
              </w:rPr>
            </w:pPr>
            <w:r w:rsidRPr="009B4895">
              <w:t xml:space="preserve">We collect information for the  </w:t>
            </w:r>
            <w:hyperlink r:id="rId86" w:history="1">
              <w:r w:rsidRPr="009B4895">
                <w:rPr>
                  <w:color w:val="0000FF" w:themeColor="hyperlink"/>
                  <w:u w:val="single"/>
                </w:rPr>
                <w:t>National Clinical Audit of Psychosis</w:t>
              </w:r>
            </w:hyperlink>
            <w:r w:rsidRPr="009B4895">
              <w:t xml:space="preserve"> about the care received by people in Early Intervention in Psychosis (EIP) services</w:t>
            </w:r>
            <w:r w:rsidR="002E6773">
              <w:rPr>
                <w:sz w:val="22"/>
              </w:rPr>
              <w:t>.</w:t>
            </w:r>
          </w:p>
        </w:tc>
      </w:tr>
      <w:tr w:rsidR="00DB5572" w:rsidRPr="009B4895" w14:paraId="5FA2ECD5" w14:textId="77777777" w:rsidTr="0000089D">
        <w:tblPrEx>
          <w:tblCellMar>
            <w:left w:w="109" w:type="dxa"/>
            <w:right w:w="0" w:type="dxa"/>
          </w:tblCellMar>
        </w:tblPrEx>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5E56715B" w14:textId="77777777" w:rsidR="00DB5572" w:rsidRPr="009B4895" w:rsidRDefault="00DB5572" w:rsidP="0000089D">
            <w:pPr>
              <w:jc w:val="center"/>
              <w:rPr>
                <w:noProof/>
              </w:rPr>
            </w:pPr>
            <w:r w:rsidRPr="009B4895">
              <w:rPr>
                <w:noProof/>
              </w:rPr>
              <w:drawing>
                <wp:inline distT="0" distB="0" distL="0" distR="0" wp14:anchorId="737545CA" wp14:editId="48EBDDE0">
                  <wp:extent cx="1689100" cy="2091611"/>
                  <wp:effectExtent l="0" t="0" r="6350" b="4445"/>
                  <wp:docPr id="1337953500" name="Picture 6" descr="A row of black objects with green and pink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53500" name="Picture 6" descr="A row of black objects with green and pink buttons&#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7303" cy="2176066"/>
                          </a:xfrm>
                          <a:prstGeom prst="rect">
                            <a:avLst/>
                          </a:prstGeom>
                          <a:noFill/>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547A493" w14:textId="77777777" w:rsidR="00DB5572" w:rsidRPr="009B4895" w:rsidRDefault="00DB5572" w:rsidP="0000089D">
            <w:pPr>
              <w:rPr>
                <w:b/>
              </w:rPr>
            </w:pPr>
            <w:r w:rsidRPr="009B4895">
              <w:t xml:space="preserve">We provide personal information to shared care record systems to make your care safer and more efficient.  </w:t>
            </w:r>
          </w:p>
          <w:p w14:paraId="18816030" w14:textId="77777777" w:rsidR="00DB5572" w:rsidRPr="009B4895" w:rsidRDefault="00DB5572" w:rsidP="0000089D">
            <w:pPr>
              <w:pStyle w:val="ListParagraph"/>
              <w:numPr>
                <w:ilvl w:val="0"/>
                <w:numId w:val="26"/>
              </w:numPr>
              <w:rPr>
                <w:rFonts w:eastAsia="Segoe UI"/>
                <w:b/>
                <w:szCs w:val="32"/>
              </w:rPr>
            </w:pPr>
            <w:hyperlink r:id="rId88" w:history="1">
              <w:r w:rsidRPr="009B4895">
                <w:rPr>
                  <w:rFonts w:eastAsia="Segoe UI"/>
                  <w:color w:val="0000FF" w:themeColor="hyperlink"/>
                  <w:szCs w:val="32"/>
                  <w:u w:val="single"/>
                </w:rPr>
                <w:t>Thames Valley and Surrey Shared Care Record</w:t>
              </w:r>
            </w:hyperlink>
          </w:p>
          <w:p w14:paraId="3653E189" w14:textId="77777777" w:rsidR="00DB5572" w:rsidRPr="009B4895" w:rsidRDefault="00DB5572" w:rsidP="0000089D">
            <w:pPr>
              <w:pStyle w:val="ListParagraph"/>
              <w:numPr>
                <w:ilvl w:val="0"/>
                <w:numId w:val="26"/>
              </w:numPr>
              <w:rPr>
                <w:b/>
              </w:rPr>
            </w:pPr>
            <w:hyperlink r:id="rId89" w:history="1">
              <w:r w:rsidRPr="009B4895">
                <w:t xml:space="preserve">Bath and </w:t>
              </w:r>
              <w:proofErr w:type="gramStart"/>
              <w:r w:rsidRPr="009B4895">
                <w:t>North East</w:t>
              </w:r>
              <w:proofErr w:type="gramEnd"/>
              <w:r w:rsidRPr="009B4895">
                <w:t xml:space="preserve"> Somerset, Swindon and Wiltshire Integrated Care Record (BSW ICR)</w:t>
              </w:r>
            </w:hyperlink>
            <w:r w:rsidRPr="009B4895">
              <w:t xml:space="preserve"> </w:t>
            </w:r>
          </w:p>
          <w:p w14:paraId="4B002547" w14:textId="77777777" w:rsidR="00DB5572" w:rsidRPr="009B4895" w:rsidRDefault="00DB5572" w:rsidP="0000089D"/>
        </w:tc>
      </w:tr>
      <w:tr w:rsidR="00DB5572" w:rsidRPr="009B4895" w14:paraId="18F7934E" w14:textId="77777777" w:rsidTr="0000089D">
        <w:tblPrEx>
          <w:tblCellMar>
            <w:left w:w="109" w:type="dxa"/>
            <w:right w:w="0" w:type="dxa"/>
          </w:tblCellMar>
        </w:tblPrEx>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086491A2" w14:textId="77777777" w:rsidR="00DB5572" w:rsidRPr="009B4895" w:rsidRDefault="00DB5572" w:rsidP="0000089D">
            <w:pPr>
              <w:jc w:val="center"/>
              <w:rPr>
                <w:noProof/>
              </w:rPr>
            </w:pPr>
            <w:r w:rsidRPr="009B4895">
              <w:rPr>
                <w:noProof/>
              </w:rPr>
              <w:drawing>
                <wp:inline distT="0" distB="0" distL="0" distR="0" wp14:anchorId="1A7CBD12" wp14:editId="1BABBDCF">
                  <wp:extent cx="1689100" cy="2036445"/>
                  <wp:effectExtent l="0" t="0" r="6350" b="1905"/>
                  <wp:docPr id="686721830" name="Picture 5" descr="A paper with a p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21830" name="Picture 5" descr="A paper with a pen on it&#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0982" cy="2062827"/>
                          </a:xfrm>
                          <a:prstGeom prst="rect">
                            <a:avLst/>
                          </a:prstGeom>
                          <a:noFill/>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7728EFE5" w14:textId="52D8BC17" w:rsidR="00DB5572" w:rsidRPr="009B4895" w:rsidRDefault="00DB5572" w:rsidP="002E6773">
            <w:pPr>
              <w:rPr>
                <w:b/>
              </w:rPr>
            </w:pPr>
            <w:r w:rsidRPr="009B4895">
              <w:t xml:space="preserve">The Trust and NHS services use personal information for planning services, improving care, and for research into developing new treatments and preventing illness.   </w:t>
            </w:r>
          </w:p>
          <w:p w14:paraId="78881E19" w14:textId="77777777" w:rsidR="00DB5572" w:rsidRPr="009B4895" w:rsidRDefault="00DB5572" w:rsidP="0000089D">
            <w:r w:rsidRPr="009B4895">
              <w:t xml:space="preserve">To find out more about the wider use of confidential personal information and to register your choice to opt out please visit </w:t>
            </w:r>
            <w:hyperlink r:id="rId91">
              <w:r w:rsidRPr="009B4895">
                <w:rPr>
                  <w:color w:val="0563C1"/>
                  <w:u w:val="single" w:color="0563C1"/>
                </w:rPr>
                <w:t>Your NHS data matte</w:t>
              </w:r>
            </w:hyperlink>
            <w:hyperlink r:id="rId92">
              <w:r w:rsidRPr="009B4895">
                <w:rPr>
                  <w:color w:val="0563C1"/>
                  <w:u w:val="single" w:color="0563C1"/>
                </w:rPr>
                <w:t>r</w:t>
              </w:r>
            </w:hyperlink>
            <w:hyperlink r:id="rId93">
              <w:r w:rsidRPr="009B4895">
                <w:rPr>
                  <w:color w:val="0563C1"/>
                  <w:u w:val="single" w:color="0563C1"/>
                </w:rPr>
                <w:t>s</w:t>
              </w:r>
            </w:hyperlink>
            <w:r w:rsidRPr="009B4895">
              <w:t>.</w:t>
            </w:r>
            <w:hyperlink r:id="rId94">
              <w:r w:rsidRPr="009B4895">
                <w:t xml:space="preserve">  </w:t>
              </w:r>
            </w:hyperlink>
          </w:p>
        </w:tc>
      </w:tr>
      <w:tr w:rsidR="00DB5572" w:rsidRPr="009B4895" w14:paraId="4A0AB767" w14:textId="77777777" w:rsidTr="0000089D">
        <w:tblPrEx>
          <w:tblCellMar>
            <w:left w:w="109" w:type="dxa"/>
            <w:right w:w="0" w:type="dxa"/>
          </w:tblCellMar>
        </w:tblPrEx>
        <w:trPr>
          <w:trHeight w:val="2151"/>
        </w:trPr>
        <w:tc>
          <w:tcPr>
            <w:tcW w:w="3828" w:type="dxa"/>
            <w:tcBorders>
              <w:top w:val="single" w:sz="4" w:space="0" w:color="000000"/>
              <w:left w:val="single" w:sz="4" w:space="0" w:color="000000"/>
              <w:bottom w:val="single" w:sz="4" w:space="0" w:color="000000"/>
              <w:right w:val="single" w:sz="4" w:space="0" w:color="000000"/>
            </w:tcBorders>
            <w:vAlign w:val="center"/>
          </w:tcPr>
          <w:p w14:paraId="6CDAD24D" w14:textId="77777777" w:rsidR="00DB5572" w:rsidRPr="009B4895" w:rsidRDefault="00DB5572" w:rsidP="0000089D">
            <w:pPr>
              <w:jc w:val="center"/>
            </w:pPr>
            <w:r w:rsidRPr="009B4895">
              <w:rPr>
                <w:noProof/>
              </w:rPr>
              <w:drawing>
                <wp:inline distT="0" distB="0" distL="0" distR="0" wp14:anchorId="1EDB62C8" wp14:editId="269D631A">
                  <wp:extent cx="1079297" cy="1334770"/>
                  <wp:effectExtent l="0" t="0" r="0" b="0"/>
                  <wp:docPr id="1726" name="Picture 1726" descr="A person in a pink shirt&#10;&#10;AI-generated content may be incorrect."/>
                  <wp:cNvGraphicFramePr/>
                  <a:graphic xmlns:a="http://schemas.openxmlformats.org/drawingml/2006/main">
                    <a:graphicData uri="http://schemas.openxmlformats.org/drawingml/2006/picture">
                      <pic:pic xmlns:pic="http://schemas.openxmlformats.org/drawingml/2006/picture">
                        <pic:nvPicPr>
                          <pic:cNvPr id="1726" name="Picture 1726" descr="A person in a pink shirt&#10;&#10;AI-generated content may be incorrect."/>
                          <pic:cNvPicPr/>
                        </pic:nvPicPr>
                        <pic:blipFill>
                          <a:blip r:embed="rId25"/>
                          <a:stretch>
                            <a:fillRect/>
                          </a:stretch>
                        </pic:blipFill>
                        <pic:spPr>
                          <a:xfrm>
                            <a:off x="0" y="0"/>
                            <a:ext cx="1079297" cy="13347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1C2D24E" w14:textId="77777777" w:rsidR="00DB5572" w:rsidRPr="009B4895" w:rsidRDefault="00DB5572" w:rsidP="004A7CEE">
            <w:pPr>
              <w:pStyle w:val="Heading1"/>
            </w:pPr>
            <w:r w:rsidRPr="009B4895">
              <w:t xml:space="preserve">How do we keep personal information that is part of a health or social care record?  </w:t>
            </w:r>
          </w:p>
        </w:tc>
      </w:tr>
      <w:tr w:rsidR="00DB5572" w:rsidRPr="009B4895" w14:paraId="48C53A9E" w14:textId="77777777" w:rsidTr="0000089D">
        <w:tblPrEx>
          <w:tblCellMar>
            <w:left w:w="109" w:type="dxa"/>
            <w:right w:w="0" w:type="dxa"/>
          </w:tblCellMar>
        </w:tblPrEx>
        <w:trPr>
          <w:trHeight w:val="1604"/>
        </w:trPr>
        <w:tc>
          <w:tcPr>
            <w:tcW w:w="3828" w:type="dxa"/>
            <w:tcBorders>
              <w:top w:val="single" w:sz="4" w:space="0" w:color="000000"/>
              <w:left w:val="single" w:sz="4" w:space="0" w:color="000000"/>
              <w:bottom w:val="single" w:sz="4" w:space="0" w:color="000000"/>
              <w:right w:val="single" w:sz="4" w:space="0" w:color="000000"/>
            </w:tcBorders>
            <w:vAlign w:val="center"/>
          </w:tcPr>
          <w:p w14:paraId="182AC5AF" w14:textId="77777777" w:rsidR="00DB5572" w:rsidRPr="009B4895" w:rsidRDefault="00DB5572" w:rsidP="0000089D">
            <w:pPr>
              <w:jc w:val="center"/>
            </w:pPr>
            <w:r w:rsidRPr="009B4895">
              <w:rPr>
                <w:noProof/>
              </w:rPr>
              <w:drawing>
                <wp:inline distT="0" distB="0" distL="0" distR="0" wp14:anchorId="239F5F61" wp14:editId="7EEF990F">
                  <wp:extent cx="1079309" cy="986790"/>
                  <wp:effectExtent l="0" t="0" r="0" b="0"/>
                  <wp:docPr id="1820" name="Picture 1820" descr="A cd and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1820" name="Picture 1820" descr="A cd and a book&#10;&#10;AI-generated content may be incorrect."/>
                          <pic:cNvPicPr/>
                        </pic:nvPicPr>
                        <pic:blipFill>
                          <a:blip r:embed="rId95"/>
                          <a:stretch>
                            <a:fillRect/>
                          </a:stretch>
                        </pic:blipFill>
                        <pic:spPr>
                          <a:xfrm>
                            <a:off x="0" y="0"/>
                            <a:ext cx="1079309" cy="98679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BEE8731" w14:textId="77777777" w:rsidR="00DB5572" w:rsidRPr="009B4895" w:rsidRDefault="00DB5572" w:rsidP="0000089D">
            <w:r w:rsidRPr="009B4895">
              <w:t xml:space="preserve">Personal information is kept in paper and electronic format.  </w:t>
            </w:r>
          </w:p>
        </w:tc>
      </w:tr>
      <w:tr w:rsidR="00DB5572" w:rsidRPr="009B4895" w14:paraId="2B871555" w14:textId="77777777" w:rsidTr="0000089D">
        <w:tblPrEx>
          <w:tblCellMar>
            <w:left w:w="109" w:type="dxa"/>
            <w:right w:w="0" w:type="dxa"/>
          </w:tblCellMar>
        </w:tblPrEx>
        <w:trPr>
          <w:trHeight w:val="2089"/>
        </w:trPr>
        <w:tc>
          <w:tcPr>
            <w:tcW w:w="3828" w:type="dxa"/>
            <w:tcBorders>
              <w:top w:val="single" w:sz="4" w:space="0" w:color="000000"/>
              <w:left w:val="single" w:sz="4" w:space="0" w:color="000000"/>
              <w:bottom w:val="single" w:sz="4" w:space="0" w:color="000000"/>
              <w:right w:val="single" w:sz="4" w:space="0" w:color="000000"/>
            </w:tcBorders>
            <w:vAlign w:val="center"/>
          </w:tcPr>
          <w:p w14:paraId="516694BE" w14:textId="77777777" w:rsidR="00DB5572" w:rsidRPr="009B4895" w:rsidRDefault="00DB5572" w:rsidP="0000089D">
            <w:pPr>
              <w:jc w:val="center"/>
            </w:pPr>
            <w:r w:rsidRPr="009B4895">
              <w:rPr>
                <w:noProof/>
              </w:rPr>
              <w:drawing>
                <wp:inline distT="0" distB="0" distL="0" distR="0" wp14:anchorId="069D6314" wp14:editId="48CFD2A1">
                  <wp:extent cx="1079183" cy="1297940"/>
                  <wp:effectExtent l="0" t="0" r="0" b="0"/>
                  <wp:docPr id="1822" name="Picture 1822" descr="A scroll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822" name="Picture 1822" descr="A scroll with text on it&#10;&#10;AI-generated content may be incorrect."/>
                          <pic:cNvPicPr/>
                        </pic:nvPicPr>
                        <pic:blipFill>
                          <a:blip r:embed="rId36"/>
                          <a:stretch>
                            <a:fillRect/>
                          </a:stretch>
                        </pic:blipFill>
                        <pic:spPr>
                          <a:xfrm>
                            <a:off x="0" y="0"/>
                            <a:ext cx="1079183" cy="12979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7651297" w14:textId="77777777" w:rsidR="00DB5572" w:rsidRPr="009B4895" w:rsidRDefault="00DB5572" w:rsidP="0000089D">
            <w:r w:rsidRPr="009B4895">
              <w:t xml:space="preserve">The law tells us how to keep your information. These laws include the Data Protection Act 2018, the GDPR 2016, and the Common Law Duty of Confidentiality.  </w:t>
            </w:r>
          </w:p>
        </w:tc>
      </w:tr>
      <w:tr w:rsidR="00DB5572" w:rsidRPr="009B4895" w14:paraId="5B3065CE" w14:textId="77777777" w:rsidTr="0000089D">
        <w:tblPrEx>
          <w:tblCellMar>
            <w:left w:w="109" w:type="dxa"/>
            <w:right w:w="0" w:type="dxa"/>
          </w:tblCellMar>
        </w:tblPrEx>
        <w:trPr>
          <w:trHeight w:val="1647"/>
        </w:trPr>
        <w:tc>
          <w:tcPr>
            <w:tcW w:w="3828" w:type="dxa"/>
            <w:tcBorders>
              <w:top w:val="single" w:sz="4" w:space="0" w:color="000000"/>
              <w:left w:val="single" w:sz="4" w:space="0" w:color="000000"/>
              <w:bottom w:val="single" w:sz="4" w:space="0" w:color="000000"/>
              <w:right w:val="single" w:sz="4" w:space="0" w:color="000000"/>
            </w:tcBorders>
            <w:vAlign w:val="center"/>
          </w:tcPr>
          <w:p w14:paraId="784A159F" w14:textId="77777777" w:rsidR="00DB5572" w:rsidRPr="009B4895" w:rsidRDefault="00DB5572" w:rsidP="0000089D">
            <w:pPr>
              <w:jc w:val="center"/>
            </w:pPr>
            <w:r w:rsidRPr="009B4895">
              <w:rPr>
                <w:noProof/>
              </w:rPr>
              <w:drawing>
                <wp:inline distT="0" distB="0" distL="0" distR="0" wp14:anchorId="07655382" wp14:editId="67D03FD4">
                  <wp:extent cx="1079500" cy="1014730"/>
                  <wp:effectExtent l="0" t="0" r="0" b="0"/>
                  <wp:docPr id="1824" name="Picture 1824" descr="Several calendars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824" name="Picture 1824" descr="Several calendars with numbers&#10;&#10;AI-generated content may be incorrect."/>
                          <pic:cNvPicPr/>
                        </pic:nvPicPr>
                        <pic:blipFill>
                          <a:blip r:embed="rId96"/>
                          <a:stretch>
                            <a:fillRect/>
                          </a:stretch>
                        </pic:blipFill>
                        <pic:spPr>
                          <a:xfrm>
                            <a:off x="0" y="0"/>
                            <a:ext cx="1079500" cy="101473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D2C7A5C" w14:textId="77777777" w:rsidR="00DB5572" w:rsidRPr="009B4895" w:rsidRDefault="00DB5572" w:rsidP="0000089D">
            <w:pPr>
              <w:rPr>
                <w:b/>
              </w:rPr>
            </w:pPr>
            <w:r w:rsidRPr="009B4895">
              <w:t>We keep information about you for as long as we need to do make your health better.</w:t>
            </w:r>
          </w:p>
          <w:p w14:paraId="3E5EF02B" w14:textId="77777777" w:rsidR="00DB5572" w:rsidRPr="009B4895" w:rsidRDefault="00DB5572" w:rsidP="0000089D">
            <w:pPr>
              <w:rPr>
                <w:szCs w:val="32"/>
              </w:rPr>
            </w:pPr>
            <w:r w:rsidRPr="009B4895">
              <w:rPr>
                <w:szCs w:val="32"/>
              </w:rPr>
              <w:t xml:space="preserve">(This is in line with the </w:t>
            </w:r>
            <w:hyperlink r:id="rId97" w:history="1">
              <w:r w:rsidRPr="009B4895">
                <w:rPr>
                  <w:rStyle w:val="Hyperlink"/>
                  <w:szCs w:val="32"/>
                </w:rPr>
                <w:t>NHSE Records Management Code of Practice</w:t>
              </w:r>
            </w:hyperlink>
            <w:r w:rsidRPr="009B4895">
              <w:rPr>
                <w:szCs w:val="32"/>
              </w:rPr>
              <w:t xml:space="preserve">)  </w:t>
            </w:r>
            <w:hyperlink r:id="rId98">
              <w:r w:rsidRPr="009B4895">
                <w:rPr>
                  <w:color w:val="0000FF"/>
                  <w:szCs w:val="32"/>
                </w:rPr>
                <w:t xml:space="preserve"> </w:t>
              </w:r>
            </w:hyperlink>
            <w:hyperlink r:id="rId99">
              <w:r w:rsidRPr="009B4895">
                <w:rPr>
                  <w:szCs w:val="32"/>
                </w:rPr>
                <w:t xml:space="preserve"> </w:t>
              </w:r>
            </w:hyperlink>
            <w:r w:rsidRPr="009B4895">
              <w:rPr>
                <w:szCs w:val="32"/>
              </w:rPr>
              <w:t xml:space="preserve">   </w:t>
            </w:r>
          </w:p>
        </w:tc>
      </w:tr>
      <w:tr w:rsidR="00DB5572" w:rsidRPr="009B4895" w14:paraId="08AB614A" w14:textId="77777777" w:rsidTr="0000089D">
        <w:tblPrEx>
          <w:tblCellMar>
            <w:left w:w="109" w:type="dxa"/>
            <w:right w:w="0" w:type="dxa"/>
          </w:tblCellMar>
        </w:tblPrEx>
        <w:trPr>
          <w:trHeight w:val="2089"/>
        </w:trPr>
        <w:tc>
          <w:tcPr>
            <w:tcW w:w="3828" w:type="dxa"/>
            <w:tcBorders>
              <w:top w:val="single" w:sz="4" w:space="0" w:color="000000"/>
              <w:left w:val="single" w:sz="4" w:space="0" w:color="000000"/>
              <w:bottom w:val="single" w:sz="4" w:space="0" w:color="000000"/>
              <w:right w:val="single" w:sz="4" w:space="0" w:color="000000"/>
            </w:tcBorders>
            <w:vAlign w:val="center"/>
          </w:tcPr>
          <w:p w14:paraId="6ABE74E9" w14:textId="77777777" w:rsidR="00DB5572" w:rsidRPr="009B4895" w:rsidRDefault="00DB5572" w:rsidP="0000089D">
            <w:pPr>
              <w:jc w:val="center"/>
            </w:pPr>
            <w:r w:rsidRPr="009B4895">
              <w:rPr>
                <w:noProof/>
              </w:rPr>
              <w:drawing>
                <wp:inline distT="0" distB="0" distL="0" distR="0" wp14:anchorId="44094884" wp14:editId="3B2DA3F3">
                  <wp:extent cx="1079183" cy="1297940"/>
                  <wp:effectExtent l="0" t="0" r="0" b="0"/>
                  <wp:docPr id="1934" name="Picture 1934" descr="A person writing in a notebook&#10;&#10;AI-generated content may be incorrect."/>
                  <wp:cNvGraphicFramePr/>
                  <a:graphic xmlns:a="http://schemas.openxmlformats.org/drawingml/2006/main">
                    <a:graphicData uri="http://schemas.openxmlformats.org/drawingml/2006/picture">
                      <pic:pic xmlns:pic="http://schemas.openxmlformats.org/drawingml/2006/picture">
                        <pic:nvPicPr>
                          <pic:cNvPr id="1934" name="Picture 1934" descr="A person writing in a notebook&#10;&#10;AI-generated content may be incorrect."/>
                          <pic:cNvPicPr/>
                        </pic:nvPicPr>
                        <pic:blipFill>
                          <a:blip r:embed="rId100"/>
                          <a:stretch>
                            <a:fillRect/>
                          </a:stretch>
                        </pic:blipFill>
                        <pic:spPr>
                          <a:xfrm>
                            <a:off x="0" y="0"/>
                            <a:ext cx="1079183" cy="12979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E38FC9C" w14:textId="1B79D3C0" w:rsidR="00214FF8" w:rsidRPr="009B4895" w:rsidRDefault="00DB5572" w:rsidP="002E6773">
            <w:r w:rsidRPr="009B4895">
              <w:t xml:space="preserve">We </w:t>
            </w:r>
            <w:proofErr w:type="gramStart"/>
            <w:r w:rsidRPr="009B4895">
              <w:t>have to</w:t>
            </w:r>
            <w:proofErr w:type="gramEnd"/>
            <w:r w:rsidRPr="009B4895">
              <w:t xml:space="preserve">:  </w:t>
            </w:r>
          </w:p>
          <w:p w14:paraId="52C27265" w14:textId="77777777" w:rsidR="00DB5572" w:rsidRPr="00214FF8" w:rsidRDefault="00DB5572" w:rsidP="0000089D">
            <w:r w:rsidRPr="00214FF8">
              <w:t xml:space="preserve">Maintain full and accurate records of the care we give you.  </w:t>
            </w:r>
          </w:p>
        </w:tc>
      </w:tr>
      <w:tr w:rsidR="00DB5572" w:rsidRPr="009B4895" w14:paraId="64DA8E10" w14:textId="77777777" w:rsidTr="0000089D">
        <w:tblPrEx>
          <w:tblCellMar>
            <w:left w:w="109" w:type="dxa"/>
            <w:right w:w="0" w:type="dxa"/>
          </w:tblCellMar>
        </w:tblPrEx>
        <w:trPr>
          <w:trHeight w:val="1613"/>
        </w:trPr>
        <w:tc>
          <w:tcPr>
            <w:tcW w:w="3828" w:type="dxa"/>
            <w:tcBorders>
              <w:top w:val="single" w:sz="4" w:space="0" w:color="000000"/>
              <w:left w:val="single" w:sz="4" w:space="0" w:color="000000"/>
              <w:bottom w:val="single" w:sz="4" w:space="0" w:color="000000"/>
              <w:right w:val="single" w:sz="4" w:space="0" w:color="000000"/>
            </w:tcBorders>
            <w:vAlign w:val="center"/>
          </w:tcPr>
          <w:p w14:paraId="31C00A22" w14:textId="77777777" w:rsidR="00DB5572" w:rsidRPr="009B4895" w:rsidRDefault="00DB5572" w:rsidP="0000089D">
            <w:pPr>
              <w:jc w:val="center"/>
            </w:pPr>
            <w:r w:rsidRPr="009B4895">
              <w:rPr>
                <w:noProof/>
              </w:rPr>
              <w:drawing>
                <wp:inline distT="0" distB="0" distL="0" distR="0" wp14:anchorId="492F9B82" wp14:editId="60F76563">
                  <wp:extent cx="1079500" cy="993140"/>
                  <wp:effectExtent l="0" t="0" r="0" b="0"/>
                  <wp:docPr id="1938" name="Picture 1938" descr="A child reading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1938" name="Picture 1938" descr="A child reading a book&#10;&#10;AI-generated content may be incorrect."/>
                          <pic:cNvPicPr/>
                        </pic:nvPicPr>
                        <pic:blipFill>
                          <a:blip r:embed="rId101"/>
                          <a:stretch>
                            <a:fillRect/>
                          </a:stretch>
                        </pic:blipFill>
                        <pic:spPr>
                          <a:xfrm>
                            <a:off x="0" y="0"/>
                            <a:ext cx="1079500" cy="9931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2F51814F" w14:textId="77777777" w:rsidR="00DB5572" w:rsidRPr="009B4895" w:rsidRDefault="00DB5572" w:rsidP="0000089D">
            <w:r w:rsidRPr="009B4895">
              <w:t xml:space="preserve">Give you information in a format that is accessible to you.  </w:t>
            </w:r>
          </w:p>
        </w:tc>
      </w:tr>
      <w:tr w:rsidR="00DB5572" w:rsidRPr="009B4895" w14:paraId="743A2A1B" w14:textId="77777777" w:rsidTr="0000089D">
        <w:tblPrEx>
          <w:tblCellMar>
            <w:left w:w="109" w:type="dxa"/>
            <w:right w:w="0" w:type="dxa"/>
          </w:tblCellMar>
        </w:tblPrEx>
        <w:trPr>
          <w:trHeight w:val="2036"/>
        </w:trPr>
        <w:tc>
          <w:tcPr>
            <w:tcW w:w="3828" w:type="dxa"/>
            <w:tcBorders>
              <w:top w:val="single" w:sz="4" w:space="0" w:color="000000"/>
              <w:left w:val="single" w:sz="4" w:space="0" w:color="000000"/>
              <w:bottom w:val="single" w:sz="4" w:space="0" w:color="000000"/>
              <w:right w:val="single" w:sz="4" w:space="0" w:color="000000"/>
            </w:tcBorders>
            <w:vAlign w:val="center"/>
          </w:tcPr>
          <w:p w14:paraId="2F88D7E7" w14:textId="77777777" w:rsidR="00DB5572" w:rsidRPr="009B4895" w:rsidRDefault="00DB5572" w:rsidP="0000089D">
            <w:pPr>
              <w:jc w:val="center"/>
            </w:pPr>
            <w:r w:rsidRPr="009B4895">
              <w:rPr>
                <w:noProof/>
              </w:rPr>
              <w:drawing>
                <wp:inline distT="0" distB="0" distL="0" distR="0" wp14:anchorId="023EFD3B" wp14:editId="0DF96514">
                  <wp:extent cx="1078979" cy="1263015"/>
                  <wp:effectExtent l="0" t="0" r="0" b="0"/>
                  <wp:docPr id="2027" name="Picture 2027" descr="A close-up of a padlock&#10;&#10;AI-generated content may be incorrect."/>
                  <wp:cNvGraphicFramePr/>
                  <a:graphic xmlns:a="http://schemas.openxmlformats.org/drawingml/2006/main">
                    <a:graphicData uri="http://schemas.openxmlformats.org/drawingml/2006/picture">
                      <pic:pic xmlns:pic="http://schemas.openxmlformats.org/drawingml/2006/picture">
                        <pic:nvPicPr>
                          <pic:cNvPr id="2027" name="Picture 2027" descr="A close-up of a padlock&#10;&#10;AI-generated content may be incorrect."/>
                          <pic:cNvPicPr/>
                        </pic:nvPicPr>
                        <pic:blipFill>
                          <a:blip r:embed="rId102"/>
                          <a:stretch>
                            <a:fillRect/>
                          </a:stretch>
                        </pic:blipFill>
                        <pic:spPr>
                          <a:xfrm>
                            <a:off x="0" y="0"/>
                            <a:ext cx="1078979" cy="126301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44DA00B7" w14:textId="07D42ADD" w:rsidR="00DB5572" w:rsidRPr="009B4895" w:rsidRDefault="00DB5572" w:rsidP="004A7CEE">
            <w:pPr>
              <w:pStyle w:val="Heading1"/>
            </w:pPr>
            <w:r w:rsidRPr="009B4895">
              <w:t xml:space="preserve">Keeping your information safe  </w:t>
            </w:r>
          </w:p>
          <w:p w14:paraId="7A5A45F1" w14:textId="77777777" w:rsidR="00DB5572" w:rsidRPr="009B4895" w:rsidRDefault="00DB5572" w:rsidP="0000089D">
            <w:r w:rsidRPr="009B4895">
              <w:t xml:space="preserve">We will make sure and keep your information safe, using computer passwords for electronic information, and locks for paper information.  </w:t>
            </w:r>
          </w:p>
        </w:tc>
      </w:tr>
      <w:tr w:rsidR="00DB5572" w:rsidRPr="009B4895" w14:paraId="46B7CAA2" w14:textId="77777777" w:rsidTr="0000089D">
        <w:tblPrEx>
          <w:tblCellMar>
            <w:right w:w="0" w:type="dxa"/>
          </w:tblCellMar>
        </w:tblPrEx>
        <w:trPr>
          <w:trHeight w:val="1815"/>
        </w:trPr>
        <w:tc>
          <w:tcPr>
            <w:tcW w:w="3828" w:type="dxa"/>
            <w:tcBorders>
              <w:top w:val="single" w:sz="4" w:space="0" w:color="000000"/>
              <w:left w:val="single" w:sz="4" w:space="0" w:color="000000"/>
              <w:bottom w:val="single" w:sz="4" w:space="0" w:color="000000"/>
              <w:right w:val="single" w:sz="4" w:space="0" w:color="000000"/>
            </w:tcBorders>
            <w:vAlign w:val="center"/>
          </w:tcPr>
          <w:p w14:paraId="766E3BE0" w14:textId="77777777" w:rsidR="00DB5572" w:rsidRPr="009B4895" w:rsidRDefault="00DB5572" w:rsidP="0000089D">
            <w:pPr>
              <w:jc w:val="center"/>
            </w:pPr>
            <w:r w:rsidRPr="009B4895">
              <w:rPr>
                <w:noProof/>
              </w:rPr>
              <w:drawing>
                <wp:inline distT="0" distB="0" distL="0" distR="0" wp14:anchorId="2E462618" wp14:editId="33A76923">
                  <wp:extent cx="1079144" cy="1120775"/>
                  <wp:effectExtent l="0" t="0" r="0" b="0"/>
                  <wp:docPr id="2029" name="Picture 2029" descr="A person holding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2029" name="Picture 2029" descr="A person holding a sign&#10;&#10;AI-generated content may be incorrect."/>
                          <pic:cNvPicPr/>
                        </pic:nvPicPr>
                        <pic:blipFill>
                          <a:blip r:embed="rId103"/>
                          <a:stretch>
                            <a:fillRect/>
                          </a:stretch>
                        </pic:blipFill>
                        <pic:spPr>
                          <a:xfrm>
                            <a:off x="0" y="0"/>
                            <a:ext cx="1079144" cy="1120775"/>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7DFBFA21" w14:textId="77777777" w:rsidR="00DB5572" w:rsidRPr="009B4895" w:rsidRDefault="00DB5572" w:rsidP="004A7CEE">
            <w:pPr>
              <w:pStyle w:val="Heading1"/>
            </w:pPr>
            <w:r w:rsidRPr="009B4895">
              <w:t xml:space="preserve">What are your rights?  </w:t>
            </w:r>
          </w:p>
        </w:tc>
      </w:tr>
      <w:tr w:rsidR="00DB5572" w:rsidRPr="009B4895" w14:paraId="7E00D138" w14:textId="77777777" w:rsidTr="0000089D">
        <w:tblPrEx>
          <w:tblCellMar>
            <w:right w:w="0" w:type="dxa"/>
          </w:tblCellMar>
        </w:tblPrEx>
        <w:trPr>
          <w:trHeight w:val="1839"/>
        </w:trPr>
        <w:tc>
          <w:tcPr>
            <w:tcW w:w="3828" w:type="dxa"/>
            <w:tcBorders>
              <w:top w:val="single" w:sz="4" w:space="0" w:color="000000"/>
              <w:left w:val="single" w:sz="4" w:space="0" w:color="000000"/>
              <w:bottom w:val="single" w:sz="4" w:space="0" w:color="000000"/>
              <w:right w:val="single" w:sz="4" w:space="0" w:color="000000"/>
            </w:tcBorders>
            <w:vAlign w:val="center"/>
          </w:tcPr>
          <w:p w14:paraId="13E5926E" w14:textId="77777777" w:rsidR="00DB5572" w:rsidRPr="009B4895" w:rsidRDefault="00DB5572" w:rsidP="0000089D">
            <w:pPr>
              <w:jc w:val="center"/>
            </w:pPr>
            <w:r w:rsidRPr="009B4895">
              <w:rPr>
                <w:noProof/>
              </w:rPr>
              <w:drawing>
                <wp:inline distT="0" distB="0" distL="0" distR="0" wp14:anchorId="5632CD46" wp14:editId="38793862">
                  <wp:extent cx="1078865" cy="1137361"/>
                  <wp:effectExtent l="0" t="0" r="0" b="0"/>
                  <wp:docPr id="2031" name="Picture 2031" descr="A child pointing up with his finger&#10;&#10;AI-generated content may be incorrect."/>
                  <wp:cNvGraphicFramePr/>
                  <a:graphic xmlns:a="http://schemas.openxmlformats.org/drawingml/2006/main">
                    <a:graphicData uri="http://schemas.openxmlformats.org/drawingml/2006/picture">
                      <pic:pic xmlns:pic="http://schemas.openxmlformats.org/drawingml/2006/picture">
                        <pic:nvPicPr>
                          <pic:cNvPr id="2031" name="Picture 2031" descr="A child pointing up with his finger&#10;&#10;AI-generated content may be incorrect."/>
                          <pic:cNvPicPr/>
                        </pic:nvPicPr>
                        <pic:blipFill>
                          <a:blip r:embed="rId104"/>
                          <a:stretch>
                            <a:fillRect/>
                          </a:stretch>
                        </pic:blipFill>
                        <pic:spPr>
                          <a:xfrm>
                            <a:off x="0" y="0"/>
                            <a:ext cx="1078865" cy="1137361"/>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92F36D0" w14:textId="77777777" w:rsidR="00DB5572" w:rsidRPr="009B4895" w:rsidRDefault="00DB5572" w:rsidP="0000089D">
            <w:r w:rsidRPr="009B4895">
              <w:t xml:space="preserve">You can ask to see the information we have about you.   </w:t>
            </w:r>
          </w:p>
          <w:p w14:paraId="6CD9E3B0" w14:textId="327091A3" w:rsidR="00DB5572" w:rsidRPr="009B4895" w:rsidRDefault="00DB5572" w:rsidP="002E6773">
            <w:r w:rsidRPr="009B4895">
              <w:t>Read more in the “</w:t>
            </w:r>
            <w:hyperlink r:id="rId105">
              <w:r w:rsidRPr="00085923">
                <w:rPr>
                  <w:b/>
                  <w:bCs/>
                  <w:color w:val="0563C1"/>
                  <w:u w:val="single" w:color="0563C1"/>
                </w:rPr>
                <w:t>Your rights and access to the health care record</w:t>
              </w:r>
            </w:hyperlink>
            <w:hyperlink r:id="rId106">
              <w:r w:rsidRPr="009B4895">
                <w:t>”</w:t>
              </w:r>
            </w:hyperlink>
            <w:r w:rsidRPr="009B4895">
              <w:t xml:space="preserve">  </w:t>
            </w:r>
          </w:p>
        </w:tc>
      </w:tr>
      <w:tr w:rsidR="00DB5572" w:rsidRPr="009B4895" w14:paraId="42E15E6E" w14:textId="77777777" w:rsidTr="0000089D">
        <w:tblPrEx>
          <w:tblCellMar>
            <w:top w:w="6" w:type="dxa"/>
            <w:right w:w="19" w:type="dxa"/>
          </w:tblCellMar>
        </w:tblPrEx>
        <w:trPr>
          <w:trHeight w:val="2372"/>
        </w:trPr>
        <w:tc>
          <w:tcPr>
            <w:tcW w:w="3828" w:type="dxa"/>
            <w:tcBorders>
              <w:top w:val="single" w:sz="4" w:space="0" w:color="000000"/>
              <w:left w:val="single" w:sz="4" w:space="0" w:color="000000"/>
              <w:bottom w:val="single" w:sz="4" w:space="0" w:color="000000"/>
              <w:right w:val="single" w:sz="4" w:space="0" w:color="000000"/>
            </w:tcBorders>
            <w:vAlign w:val="center"/>
          </w:tcPr>
          <w:p w14:paraId="00673BF9" w14:textId="77777777" w:rsidR="00DB5572" w:rsidRPr="009B4895" w:rsidRDefault="00DB5572" w:rsidP="0000089D">
            <w:pPr>
              <w:jc w:val="center"/>
            </w:pPr>
            <w:r w:rsidRPr="009B4895">
              <w:rPr>
                <w:noProof/>
              </w:rPr>
              <w:drawing>
                <wp:inline distT="0" distB="0" distL="0" distR="0" wp14:anchorId="0B309ED2" wp14:editId="1D74EB2F">
                  <wp:extent cx="1079411" cy="1475740"/>
                  <wp:effectExtent l="0" t="0" r="0" b="0"/>
                  <wp:docPr id="2134" name="Picture 2134" descr="A person holding a clipboard with a x on it&#10;&#10;AI-generated content may be incorrect."/>
                  <wp:cNvGraphicFramePr/>
                  <a:graphic xmlns:a="http://schemas.openxmlformats.org/drawingml/2006/main">
                    <a:graphicData uri="http://schemas.openxmlformats.org/drawingml/2006/picture">
                      <pic:pic xmlns:pic="http://schemas.openxmlformats.org/drawingml/2006/picture">
                        <pic:nvPicPr>
                          <pic:cNvPr id="2134" name="Picture 2134" descr="A person holding a clipboard with a x on it&#10;&#10;AI-generated content may be incorrect."/>
                          <pic:cNvPicPr/>
                        </pic:nvPicPr>
                        <pic:blipFill>
                          <a:blip r:embed="rId107"/>
                          <a:stretch>
                            <a:fillRect/>
                          </a:stretch>
                        </pic:blipFill>
                        <pic:spPr>
                          <a:xfrm>
                            <a:off x="0" y="0"/>
                            <a:ext cx="1079411" cy="147574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618A2EF0" w14:textId="77777777" w:rsidR="002E6773" w:rsidRDefault="00DB5572" w:rsidP="0000089D">
            <w:r w:rsidRPr="009B4895">
              <w:t>You can ask us to change any information that is wrong.</w:t>
            </w:r>
          </w:p>
          <w:p w14:paraId="2E7E6B26" w14:textId="6310DE1B" w:rsidR="00DB5572" w:rsidRPr="009B4895" w:rsidRDefault="00DB5572" w:rsidP="002E6773">
            <w:r w:rsidRPr="009B4895">
              <w:t>Read more in the “</w:t>
            </w:r>
            <w:hyperlink r:id="rId108">
              <w:r w:rsidRPr="00085923">
                <w:rPr>
                  <w:b/>
                  <w:bCs/>
                  <w:color w:val="0563C1"/>
                  <w:u w:val="single" w:color="0563C1"/>
                </w:rPr>
                <w:t>Your rights and access to the health care record</w:t>
              </w:r>
            </w:hyperlink>
            <w:r w:rsidRPr="009B4895">
              <w:rPr>
                <w:bCs/>
              </w:rPr>
              <w:t>”</w:t>
            </w:r>
            <w:hyperlink r:id="rId109">
              <w:r w:rsidRPr="009B4895">
                <w:rPr>
                  <w:bCs/>
                  <w:color w:val="0563C1"/>
                </w:rPr>
                <w:t xml:space="preserve"> </w:t>
              </w:r>
            </w:hyperlink>
          </w:p>
        </w:tc>
      </w:tr>
      <w:tr w:rsidR="00DB5572" w:rsidRPr="009B4895" w14:paraId="484D27C6" w14:textId="77777777" w:rsidTr="0000089D">
        <w:tblPrEx>
          <w:tblCellMar>
            <w:top w:w="6" w:type="dxa"/>
            <w:right w:w="19" w:type="dxa"/>
          </w:tblCellMar>
        </w:tblPrEx>
        <w:trPr>
          <w:trHeight w:val="2310"/>
        </w:trPr>
        <w:tc>
          <w:tcPr>
            <w:tcW w:w="3828" w:type="dxa"/>
            <w:tcBorders>
              <w:top w:val="single" w:sz="4" w:space="0" w:color="000000"/>
              <w:left w:val="single" w:sz="4" w:space="0" w:color="000000"/>
              <w:bottom w:val="single" w:sz="4" w:space="0" w:color="000000"/>
              <w:right w:val="single" w:sz="4" w:space="0" w:color="000000"/>
            </w:tcBorders>
            <w:vAlign w:val="center"/>
          </w:tcPr>
          <w:p w14:paraId="5AF082B1" w14:textId="77777777" w:rsidR="00DB5572" w:rsidRPr="009B4895" w:rsidRDefault="00DB5572" w:rsidP="0000089D">
            <w:pPr>
              <w:jc w:val="center"/>
            </w:pPr>
            <w:r w:rsidRPr="009B4895">
              <w:rPr>
                <w:noProof/>
              </w:rPr>
              <w:drawing>
                <wp:inline distT="0" distB="0" distL="0" distR="0" wp14:anchorId="18A35B4B" wp14:editId="296F2CE9">
                  <wp:extent cx="1079310" cy="1436370"/>
                  <wp:effectExtent l="0" t="0" r="0" b="0"/>
                  <wp:docPr id="2136" name="Picture 2136" descr="A close-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2136" name="Picture 2136" descr="A close-up of a sign&#10;&#10;AI-generated content may be incorrect."/>
                          <pic:cNvPicPr/>
                        </pic:nvPicPr>
                        <pic:blipFill>
                          <a:blip r:embed="rId74"/>
                          <a:stretch>
                            <a:fillRect/>
                          </a:stretch>
                        </pic:blipFill>
                        <pic:spPr>
                          <a:xfrm>
                            <a:off x="0" y="0"/>
                            <a:ext cx="1079310" cy="143637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08F65DA" w14:textId="77777777" w:rsidR="002E6773" w:rsidRDefault="00DB5572" w:rsidP="0000089D">
            <w:r w:rsidRPr="009B4895">
              <w:t xml:space="preserve">You can tell us not to share your personal information </w:t>
            </w:r>
          </w:p>
          <w:p w14:paraId="57D2AD3F" w14:textId="6A350F0D" w:rsidR="00DB5572" w:rsidRPr="009B4895" w:rsidRDefault="00DB5572" w:rsidP="0000089D">
            <w:r w:rsidRPr="009B4895">
              <w:t>(unless we need to because of the law)</w:t>
            </w:r>
            <w:r w:rsidRPr="009B4895">
              <w:rPr>
                <w:color w:val="FF0000"/>
              </w:rPr>
              <w:t xml:space="preserve"> </w:t>
            </w:r>
            <w:r w:rsidRPr="009B4895">
              <w:t xml:space="preserve"> </w:t>
            </w:r>
          </w:p>
        </w:tc>
      </w:tr>
      <w:tr w:rsidR="00DB5572" w:rsidRPr="009B4895" w14:paraId="5ADBBD79" w14:textId="77777777" w:rsidTr="0000089D">
        <w:tblPrEx>
          <w:tblCellMar>
            <w:top w:w="6" w:type="dxa"/>
            <w:right w:w="19" w:type="dxa"/>
          </w:tblCellMar>
        </w:tblPrEx>
        <w:trPr>
          <w:trHeight w:val="980"/>
        </w:trPr>
        <w:tc>
          <w:tcPr>
            <w:tcW w:w="3828" w:type="dxa"/>
            <w:tcBorders>
              <w:top w:val="single" w:sz="4" w:space="0" w:color="000000"/>
              <w:left w:val="single" w:sz="4" w:space="0" w:color="000000"/>
              <w:bottom w:val="single" w:sz="4" w:space="0" w:color="000000"/>
              <w:right w:val="single" w:sz="4" w:space="0" w:color="000000"/>
            </w:tcBorders>
            <w:vAlign w:val="center"/>
          </w:tcPr>
          <w:p w14:paraId="52FBA142" w14:textId="77777777" w:rsidR="00DB5572" w:rsidRPr="009B4895" w:rsidRDefault="00DB5572" w:rsidP="0000089D">
            <w:pPr>
              <w:jc w:val="center"/>
            </w:pPr>
            <w:r w:rsidRPr="009B4895">
              <w:rPr>
                <w:noProof/>
              </w:rPr>
              <w:drawing>
                <wp:inline distT="0" distB="0" distL="0" distR="0" wp14:anchorId="5700787C" wp14:editId="291AC162">
                  <wp:extent cx="1078827" cy="591820"/>
                  <wp:effectExtent l="0" t="0" r="0" b="0"/>
                  <wp:docPr id="2138" name="Picture 2138" descr="A hand holding a green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2138" name="Picture 2138" descr="A hand holding a green square&#10;&#10;AI-generated content may be incorrect."/>
                          <pic:cNvPicPr/>
                        </pic:nvPicPr>
                        <pic:blipFill>
                          <a:blip r:embed="rId110"/>
                          <a:stretch>
                            <a:fillRect/>
                          </a:stretch>
                        </pic:blipFill>
                        <pic:spPr>
                          <a:xfrm>
                            <a:off x="0" y="0"/>
                            <a:ext cx="1078827" cy="591820"/>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5FFF292E" w14:textId="052E0C2C" w:rsidR="00DB5572" w:rsidRPr="009B4895" w:rsidRDefault="00DB5572" w:rsidP="002E6773">
            <w:r w:rsidRPr="009B4895">
              <w:t xml:space="preserve">You can ask us to give the records we have about you to another organisation.  </w:t>
            </w:r>
          </w:p>
        </w:tc>
      </w:tr>
      <w:tr w:rsidR="00702E2F" w:rsidRPr="009B4895" w14:paraId="3B439F3E" w14:textId="77777777" w:rsidTr="0000089D">
        <w:tblPrEx>
          <w:tblCellMar>
            <w:top w:w="6" w:type="dxa"/>
            <w:right w:w="19" w:type="dxa"/>
          </w:tblCellMar>
        </w:tblPrEx>
        <w:trPr>
          <w:trHeight w:val="980"/>
        </w:trPr>
        <w:tc>
          <w:tcPr>
            <w:tcW w:w="3828" w:type="dxa"/>
            <w:tcBorders>
              <w:top w:val="single" w:sz="4" w:space="0" w:color="000000"/>
              <w:left w:val="single" w:sz="4" w:space="0" w:color="000000"/>
              <w:bottom w:val="single" w:sz="4" w:space="0" w:color="000000"/>
              <w:right w:val="single" w:sz="4" w:space="0" w:color="000000"/>
            </w:tcBorders>
            <w:vAlign w:val="center"/>
          </w:tcPr>
          <w:p w14:paraId="5FDD542E" w14:textId="30BBDB65" w:rsidR="00702E2F" w:rsidRPr="009B4895" w:rsidRDefault="00702E2F" w:rsidP="0000089D">
            <w:pPr>
              <w:jc w:val="center"/>
              <w:rPr>
                <w:noProof/>
              </w:rPr>
            </w:pPr>
            <w:r>
              <w:rPr>
                <w:noProof/>
              </w:rPr>
              <w:drawing>
                <wp:inline distT="0" distB="0" distL="0" distR="0" wp14:anchorId="31DC8370" wp14:editId="7D9AED6D">
                  <wp:extent cx="1392555" cy="1371600"/>
                  <wp:effectExtent l="0" t="0" r="0" b="0"/>
                  <wp:docPr id="279293115" name="Picture 279293115" descr="A person on the phone and looking at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140" name="Picture 2140" descr="A person on the phone and looking at a computer&#10;&#10;AI-generated content may be incorrect."/>
                          <pic:cNvPicPr/>
                        </pic:nvPicPr>
                        <pic:blipFill>
                          <a:blip r:embed="rId111"/>
                          <a:stretch>
                            <a:fillRect/>
                          </a:stretch>
                        </pic:blipFill>
                        <pic:spPr>
                          <a:xfrm>
                            <a:off x="0" y="0"/>
                            <a:ext cx="1445944" cy="1424186"/>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33F2C98D" w14:textId="77777777" w:rsidR="00702E2F" w:rsidRDefault="00702E2F" w:rsidP="00424CB0">
            <w:pPr>
              <w:spacing w:after="92" w:line="257" w:lineRule="auto"/>
              <w:ind w:left="139"/>
              <w:jc w:val="both"/>
              <w:rPr>
                <w:rFonts w:eastAsia="Segoe UI"/>
                <w:b/>
                <w:szCs w:val="32"/>
              </w:rPr>
            </w:pPr>
            <w:r w:rsidRPr="00372779">
              <w:rPr>
                <w:rFonts w:eastAsia="Segoe UI"/>
                <w:szCs w:val="32"/>
              </w:rPr>
              <w:t>If you have concerns regarding how we are processing information about you</w:t>
            </w:r>
            <w:r>
              <w:rPr>
                <w:rFonts w:eastAsia="Segoe UI"/>
                <w:szCs w:val="32"/>
              </w:rPr>
              <w:t>,</w:t>
            </w:r>
            <w:r w:rsidRPr="00372779">
              <w:rPr>
                <w:rFonts w:eastAsia="Segoe UI"/>
                <w:szCs w:val="32"/>
              </w:rPr>
              <w:t xml:space="preserve"> please raise these with your clinical team.  </w:t>
            </w:r>
          </w:p>
          <w:p w14:paraId="042AEFCE" w14:textId="77777777" w:rsidR="00702E2F" w:rsidRDefault="00702E2F" w:rsidP="00424CB0">
            <w:pPr>
              <w:spacing w:after="92" w:line="257" w:lineRule="auto"/>
              <w:ind w:left="139"/>
              <w:jc w:val="both"/>
              <w:rPr>
                <w:rFonts w:eastAsia="Segoe UI"/>
                <w:b/>
                <w:szCs w:val="32"/>
              </w:rPr>
            </w:pPr>
          </w:p>
          <w:p w14:paraId="5D49FA7B" w14:textId="62CCC1BF" w:rsidR="00702E2F" w:rsidRPr="00702E2F" w:rsidRDefault="00702E2F" w:rsidP="00424CB0">
            <w:pPr>
              <w:spacing w:after="92" w:line="257" w:lineRule="auto"/>
              <w:ind w:left="139"/>
              <w:jc w:val="both"/>
              <w:rPr>
                <w:rFonts w:eastAsia="Segoe UI"/>
                <w:szCs w:val="32"/>
              </w:rPr>
            </w:pPr>
            <w:r w:rsidRPr="00372779">
              <w:rPr>
                <w:rFonts w:eastAsia="Segoe UI"/>
                <w:szCs w:val="32"/>
              </w:rPr>
              <w:t>If you continue to have concerns, please contact the</w:t>
            </w:r>
            <w:r>
              <w:rPr>
                <w:rFonts w:eastAsia="Segoe UI"/>
                <w:szCs w:val="32"/>
              </w:rPr>
              <w:t xml:space="preserve"> </w:t>
            </w:r>
            <w:r>
              <w:t>Data Protection Officer</w:t>
            </w:r>
          </w:p>
          <w:p w14:paraId="401F3CB0" w14:textId="2D9F5947" w:rsidR="00702E2F" w:rsidRDefault="00702E2F" w:rsidP="00702E2F">
            <w:pPr>
              <w:spacing w:after="22"/>
              <w:ind w:left="706"/>
            </w:pPr>
            <w:r>
              <w:t xml:space="preserve">Email: </w:t>
            </w:r>
            <w:r>
              <w:rPr>
                <w:color w:val="0000FF"/>
                <w:u w:val="single" w:color="0000FF"/>
              </w:rPr>
              <w:t>dpo@oxfordhealth.nhs.uk</w:t>
            </w:r>
            <w:r>
              <w:t xml:space="preserve">    </w:t>
            </w:r>
          </w:p>
          <w:p w14:paraId="62D201E3" w14:textId="77777777" w:rsidR="00702E2F" w:rsidRDefault="00702E2F" w:rsidP="00702E2F">
            <w:pPr>
              <w:spacing w:after="18"/>
              <w:ind w:left="706"/>
            </w:pPr>
          </w:p>
          <w:p w14:paraId="09680D20" w14:textId="6431BAA4" w:rsidR="00702E2F" w:rsidRDefault="00702E2F" w:rsidP="00702E2F">
            <w:pPr>
              <w:spacing w:after="18"/>
              <w:ind w:left="706"/>
            </w:pPr>
            <w:r>
              <w:t xml:space="preserve">IM&amp;T, The White Building </w:t>
            </w:r>
          </w:p>
          <w:p w14:paraId="77CC284A" w14:textId="77777777" w:rsidR="00702E2F" w:rsidRDefault="00702E2F" w:rsidP="00702E2F">
            <w:pPr>
              <w:spacing w:after="18"/>
              <w:ind w:left="706"/>
            </w:pPr>
            <w:r>
              <w:t xml:space="preserve">Littlemore Mental Health Centre  </w:t>
            </w:r>
          </w:p>
          <w:p w14:paraId="6E328A67" w14:textId="77777777" w:rsidR="00702E2F" w:rsidRDefault="00702E2F" w:rsidP="00702E2F">
            <w:pPr>
              <w:spacing w:after="23"/>
              <w:ind w:left="706"/>
            </w:pPr>
            <w:r>
              <w:t xml:space="preserve">33 Sandford Road  </w:t>
            </w:r>
          </w:p>
          <w:p w14:paraId="23F4846F" w14:textId="77777777" w:rsidR="00702E2F" w:rsidRDefault="00702E2F" w:rsidP="00702E2F">
            <w:pPr>
              <w:spacing w:after="18"/>
              <w:ind w:left="706"/>
            </w:pPr>
            <w:r>
              <w:t xml:space="preserve">Littlemore </w:t>
            </w:r>
          </w:p>
          <w:p w14:paraId="48F35D00" w14:textId="76896944" w:rsidR="00702E2F" w:rsidRPr="009B4895" w:rsidRDefault="00702E2F" w:rsidP="00702E2F">
            <w:pPr>
              <w:ind w:left="706"/>
            </w:pPr>
            <w:r>
              <w:t xml:space="preserve">Oxford, OX4 4XN.  </w:t>
            </w:r>
          </w:p>
        </w:tc>
      </w:tr>
      <w:tr w:rsidR="00702E2F" w:rsidRPr="009B4895" w14:paraId="18850E8B" w14:textId="77777777" w:rsidTr="0000089D">
        <w:tblPrEx>
          <w:tblCellMar>
            <w:top w:w="6" w:type="dxa"/>
            <w:right w:w="19" w:type="dxa"/>
          </w:tblCellMar>
        </w:tblPrEx>
        <w:trPr>
          <w:trHeight w:val="980"/>
        </w:trPr>
        <w:tc>
          <w:tcPr>
            <w:tcW w:w="3828" w:type="dxa"/>
            <w:tcBorders>
              <w:top w:val="single" w:sz="4" w:space="0" w:color="000000"/>
              <w:left w:val="single" w:sz="4" w:space="0" w:color="000000"/>
              <w:bottom w:val="single" w:sz="4" w:space="0" w:color="000000"/>
              <w:right w:val="single" w:sz="4" w:space="0" w:color="000000"/>
            </w:tcBorders>
            <w:vAlign w:val="center"/>
          </w:tcPr>
          <w:p w14:paraId="029D5812" w14:textId="7C9D76A4" w:rsidR="00702E2F" w:rsidRPr="009B4895" w:rsidRDefault="00702E2F" w:rsidP="0000089D">
            <w:pPr>
              <w:jc w:val="center"/>
              <w:rPr>
                <w:noProof/>
              </w:rPr>
            </w:pPr>
            <w:r>
              <w:rPr>
                <w:noProof/>
              </w:rPr>
              <w:drawing>
                <wp:inline distT="0" distB="0" distL="0" distR="0" wp14:anchorId="3FDD6019" wp14:editId="7B31BDF6">
                  <wp:extent cx="1221105" cy="1431760"/>
                  <wp:effectExtent l="0" t="0" r="0" b="0"/>
                  <wp:docPr id="53448908" name="Picture 53448908" descr="A person with short blonde hair wearing glasses&#10;&#10;AI-generated content may be incorrect."/>
                  <wp:cNvGraphicFramePr/>
                  <a:graphic xmlns:a="http://schemas.openxmlformats.org/drawingml/2006/main">
                    <a:graphicData uri="http://schemas.openxmlformats.org/drawingml/2006/picture">
                      <pic:pic xmlns:pic="http://schemas.openxmlformats.org/drawingml/2006/picture">
                        <pic:nvPicPr>
                          <pic:cNvPr id="2302" name="Picture 2302" descr="A person with short blonde hair wearing glasses&#10;&#10;AI-generated content may be incorrect."/>
                          <pic:cNvPicPr/>
                        </pic:nvPicPr>
                        <pic:blipFill>
                          <a:blip r:embed="rId112"/>
                          <a:stretch>
                            <a:fillRect/>
                          </a:stretch>
                        </pic:blipFill>
                        <pic:spPr>
                          <a:xfrm>
                            <a:off x="0" y="0"/>
                            <a:ext cx="1233988" cy="1446866"/>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100CC15E" w14:textId="78ADE8D5" w:rsidR="00702E2F" w:rsidRPr="00702E2F" w:rsidRDefault="00702E2F" w:rsidP="00702E2F">
            <w:pPr>
              <w:rPr>
                <w:b/>
              </w:rPr>
            </w:pPr>
            <w:r w:rsidRPr="00AE72CE">
              <w:t xml:space="preserve">You may wish to contact the ICO if we have not been able to address your concerns.  The Information Commissioner’s Office (ICO) is the body that regulates the trust under Data Protection and Freedom of Information legislation.   </w:t>
            </w:r>
          </w:p>
          <w:p w14:paraId="5462DA69" w14:textId="77777777" w:rsidR="00702E2F" w:rsidRPr="00A607EE" w:rsidRDefault="00702E2F" w:rsidP="00424CB0">
            <w:pPr>
              <w:spacing w:after="103" w:line="248" w:lineRule="auto"/>
              <w:ind w:left="706" w:right="4088" w:firstLine="24"/>
              <w:rPr>
                <w:b/>
              </w:rPr>
            </w:pPr>
            <w:r w:rsidRPr="00A607EE">
              <w:t xml:space="preserve">Information Commissioner’s Office   </w:t>
            </w:r>
          </w:p>
          <w:p w14:paraId="6F61CEE0" w14:textId="77777777" w:rsidR="00702E2F" w:rsidRPr="00A607EE" w:rsidRDefault="00702E2F" w:rsidP="00424CB0">
            <w:pPr>
              <w:spacing w:after="103" w:line="248" w:lineRule="auto"/>
              <w:ind w:left="706" w:right="4088" w:firstLine="24"/>
              <w:rPr>
                <w:b/>
              </w:rPr>
            </w:pPr>
            <w:r w:rsidRPr="00A607EE">
              <w:t xml:space="preserve">Wycliffe House   </w:t>
            </w:r>
          </w:p>
          <w:p w14:paraId="164A5453" w14:textId="77777777" w:rsidR="00702E2F" w:rsidRPr="00A607EE" w:rsidRDefault="00702E2F" w:rsidP="00424CB0">
            <w:pPr>
              <w:spacing w:after="103" w:line="248" w:lineRule="auto"/>
              <w:ind w:left="706" w:right="4088" w:firstLine="24"/>
              <w:rPr>
                <w:b/>
              </w:rPr>
            </w:pPr>
            <w:r w:rsidRPr="00A607EE">
              <w:t xml:space="preserve">Water Lane   </w:t>
            </w:r>
          </w:p>
          <w:p w14:paraId="3C91ABD3" w14:textId="77777777" w:rsidR="00702E2F" w:rsidRPr="00A607EE" w:rsidRDefault="00702E2F" w:rsidP="00424CB0">
            <w:pPr>
              <w:spacing w:after="103" w:line="248" w:lineRule="auto"/>
              <w:ind w:left="706" w:right="4088" w:firstLine="24"/>
              <w:rPr>
                <w:b/>
              </w:rPr>
            </w:pPr>
            <w:r w:rsidRPr="00A607EE">
              <w:t xml:space="preserve">Wilmslow    </w:t>
            </w:r>
          </w:p>
          <w:p w14:paraId="0B579C11" w14:textId="77777777" w:rsidR="00424CB0" w:rsidRDefault="00702E2F" w:rsidP="00424CB0">
            <w:pPr>
              <w:spacing w:after="103" w:line="248" w:lineRule="auto"/>
              <w:ind w:left="706" w:right="4088" w:firstLine="24"/>
            </w:pPr>
            <w:r w:rsidRPr="00A607EE">
              <w:t xml:space="preserve">Cheshire  </w:t>
            </w:r>
          </w:p>
          <w:p w14:paraId="3B7995EB" w14:textId="751A41B4" w:rsidR="00702E2F" w:rsidRPr="00A607EE" w:rsidRDefault="00702E2F" w:rsidP="00424CB0">
            <w:pPr>
              <w:spacing w:after="103" w:line="248" w:lineRule="auto"/>
              <w:ind w:left="706" w:right="4088" w:firstLine="24"/>
              <w:rPr>
                <w:b/>
              </w:rPr>
            </w:pPr>
            <w:r w:rsidRPr="00A607EE">
              <w:t xml:space="preserve">SK9 5AF  </w:t>
            </w:r>
          </w:p>
          <w:p w14:paraId="42793129" w14:textId="77777777" w:rsidR="00702E2F" w:rsidRPr="00A607EE" w:rsidRDefault="00702E2F" w:rsidP="00702E2F">
            <w:pPr>
              <w:spacing w:after="103" w:line="248" w:lineRule="auto"/>
              <w:ind w:left="110" w:right="6477" w:firstLine="24"/>
              <w:rPr>
                <w:b/>
              </w:rPr>
            </w:pPr>
            <w:r w:rsidRPr="00A607EE">
              <w:t xml:space="preserve">Helpline: 0303 123 1113    </w:t>
            </w:r>
          </w:p>
          <w:p w14:paraId="3E5FD51A" w14:textId="72848FE6" w:rsidR="00702E2F" w:rsidRDefault="00702E2F" w:rsidP="00424CB0">
            <w:pPr>
              <w:spacing w:after="103" w:line="248" w:lineRule="auto"/>
              <w:ind w:left="110" w:right="5222" w:firstLine="24"/>
              <w:rPr>
                <w:b/>
              </w:rPr>
            </w:pPr>
            <w:r w:rsidRPr="00A607EE">
              <w:t>Email:</w:t>
            </w:r>
            <w:r w:rsidR="00424CB0">
              <w:t xml:space="preserve"> </w:t>
            </w:r>
            <w:hyperlink r:id="rId113" w:history="1">
              <w:r w:rsidR="00424CB0" w:rsidRPr="002C0D33">
                <w:rPr>
                  <w:rStyle w:val="Hyperlink"/>
                </w:rPr>
                <w:t>accessicoinformation@ico.org.uk</w:t>
              </w:r>
            </w:hyperlink>
          </w:p>
          <w:p w14:paraId="69485F83" w14:textId="056E575D" w:rsidR="00702E2F" w:rsidRPr="009B4895" w:rsidRDefault="00424CB0" w:rsidP="00702E2F">
            <w:r>
              <w:t xml:space="preserve">Website: </w:t>
            </w:r>
            <w:hyperlink r:id="rId114" w:history="1">
              <w:r w:rsidR="00702E2F" w:rsidRPr="00881E09">
                <w:rPr>
                  <w:rStyle w:val="Hyperlink"/>
                </w:rPr>
                <w:t>ico.org.uk</w:t>
              </w:r>
            </w:hyperlink>
          </w:p>
        </w:tc>
      </w:tr>
      <w:tr w:rsidR="00702E2F" w:rsidRPr="009B4895" w14:paraId="58DCC001" w14:textId="77777777" w:rsidTr="0000089D">
        <w:tblPrEx>
          <w:tblCellMar>
            <w:top w:w="6" w:type="dxa"/>
            <w:right w:w="19" w:type="dxa"/>
          </w:tblCellMar>
        </w:tblPrEx>
        <w:trPr>
          <w:trHeight w:val="980"/>
        </w:trPr>
        <w:tc>
          <w:tcPr>
            <w:tcW w:w="3828" w:type="dxa"/>
            <w:tcBorders>
              <w:top w:val="single" w:sz="4" w:space="0" w:color="000000"/>
              <w:left w:val="single" w:sz="4" w:space="0" w:color="000000"/>
              <w:bottom w:val="single" w:sz="4" w:space="0" w:color="000000"/>
              <w:right w:val="single" w:sz="4" w:space="0" w:color="000000"/>
            </w:tcBorders>
            <w:vAlign w:val="center"/>
          </w:tcPr>
          <w:p w14:paraId="17BE7BC8" w14:textId="45074661" w:rsidR="00702E2F" w:rsidRPr="009B4895" w:rsidRDefault="00702E2F" w:rsidP="0000089D">
            <w:pPr>
              <w:jc w:val="center"/>
              <w:rPr>
                <w:noProof/>
              </w:rPr>
            </w:pPr>
            <w:r>
              <w:rPr>
                <w:noProof/>
              </w:rPr>
              <w:drawing>
                <wp:inline distT="0" distB="0" distL="0" distR="0" wp14:anchorId="4323D87F" wp14:editId="51355122">
                  <wp:extent cx="1221638" cy="565150"/>
                  <wp:effectExtent l="0" t="0" r="0" b="6350"/>
                  <wp:docPr id="750624063" name="Picture 750624063" descr="A group of colorful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2304" name="Picture 2304" descr="A group of colorful letters&#10;&#10;AI-generated content may be incorrect."/>
                          <pic:cNvPicPr/>
                        </pic:nvPicPr>
                        <pic:blipFill>
                          <a:blip r:embed="rId115"/>
                          <a:stretch>
                            <a:fillRect/>
                          </a:stretch>
                        </pic:blipFill>
                        <pic:spPr>
                          <a:xfrm>
                            <a:off x="0" y="0"/>
                            <a:ext cx="1227941" cy="568066"/>
                          </a:xfrm>
                          <a:prstGeom prst="rect">
                            <a:avLst/>
                          </a:prstGeom>
                        </pic:spPr>
                      </pic:pic>
                    </a:graphicData>
                  </a:graphic>
                </wp:inline>
              </w:drawing>
            </w:r>
          </w:p>
        </w:tc>
        <w:tc>
          <w:tcPr>
            <w:tcW w:w="11765" w:type="dxa"/>
            <w:tcBorders>
              <w:top w:val="single" w:sz="4" w:space="0" w:color="000000"/>
              <w:left w:val="single" w:sz="4" w:space="0" w:color="000000"/>
              <w:bottom w:val="single" w:sz="4" w:space="0" w:color="000000"/>
              <w:right w:val="single" w:sz="4" w:space="0" w:color="000000"/>
            </w:tcBorders>
            <w:vAlign w:val="center"/>
          </w:tcPr>
          <w:p w14:paraId="019F5717" w14:textId="1E4BF09F" w:rsidR="00702E2F" w:rsidRPr="009B4895" w:rsidRDefault="00702E2F" w:rsidP="002E6773">
            <w:r>
              <w:t xml:space="preserve">This information was put into Easy Read by My Life My Choice and has been amended by Oxford Health NHS Foundation Trust.  </w:t>
            </w:r>
          </w:p>
        </w:tc>
      </w:tr>
    </w:tbl>
    <w:p w14:paraId="107EE0E0" w14:textId="77777777" w:rsidR="00702E2F" w:rsidRPr="00DB5572" w:rsidRDefault="00702E2F" w:rsidP="00214FF8"/>
    <w:sectPr w:rsidR="00702E2F" w:rsidRPr="00DB5572" w:rsidSect="0015516A">
      <w:footerReference w:type="default" r:id="rId116"/>
      <w:pgSz w:w="16838" w:h="11906" w:orient="landscape"/>
      <w:pgMar w:top="964" w:right="964" w:bottom="964" w:left="964"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9254F" w14:textId="77777777" w:rsidR="00F76F6A" w:rsidRPr="000508E8" w:rsidRDefault="00F76F6A" w:rsidP="00214FF8">
      <w:r w:rsidRPr="000508E8">
        <w:separator/>
      </w:r>
    </w:p>
  </w:endnote>
  <w:endnote w:type="continuationSeparator" w:id="0">
    <w:p w14:paraId="22B1800A" w14:textId="77777777" w:rsidR="00F76F6A" w:rsidRPr="000508E8" w:rsidRDefault="00F76F6A" w:rsidP="00214FF8">
      <w:r w:rsidRPr="000508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A62" w14:textId="2A6B4D4E" w:rsidR="00D07B8C" w:rsidRPr="000508E8" w:rsidRDefault="00424CB0" w:rsidP="00214FF8">
    <w:pPr>
      <w:pStyle w:val="Footer"/>
    </w:pPr>
    <w:sdt>
      <w:sdtPr>
        <w:alias w:val="Title"/>
        <w:tag w:val=""/>
        <w:id w:val="905031844"/>
        <w:placeholder>
          <w:docPart w:val="6507E009CBBB499CB18EDEC614DB3410"/>
        </w:placeholder>
        <w:dataBinding w:prefixMappings="xmlns:ns0='http://purl.org/dc/elements/1.1/' xmlns:ns1='http://schemas.openxmlformats.org/package/2006/metadata/core-properties' " w:xpath="/ns1:coreProperties[1]/ns0:title[1]" w:storeItemID="{6C3C8BC8-F283-45AE-878A-BAB7291924A1}"/>
        <w:text/>
      </w:sdtPr>
      <w:sdtEndPr/>
      <w:sdtContent>
        <w:r w:rsidR="009554FC">
          <w:t>Privacy Notice</w:t>
        </w:r>
      </w:sdtContent>
    </w:sdt>
    <w:r w:rsidR="00D07B8C" w:rsidRPr="000508E8">
      <w:ptab w:relativeTo="margin" w:alignment="center" w:leader="none"/>
    </w:r>
    <w:r w:rsidR="00D07B8C" w:rsidRPr="000508E8">
      <w:ptab w:relativeTo="margin" w:alignment="right" w:leader="none"/>
    </w:r>
    <w:r w:rsidR="00D07B8C" w:rsidRPr="000508E8">
      <w:fldChar w:fldCharType="begin"/>
    </w:r>
    <w:r w:rsidR="00D07B8C" w:rsidRPr="000508E8">
      <w:instrText xml:space="preserve"> PAGE  \* Arabic  \* MERGEFORMAT </w:instrText>
    </w:r>
    <w:r w:rsidR="00D07B8C" w:rsidRPr="000508E8">
      <w:fldChar w:fldCharType="separate"/>
    </w:r>
    <w:r w:rsidR="0072626E" w:rsidRPr="000508E8">
      <w:t>3</w:t>
    </w:r>
    <w:r w:rsidR="00D07B8C" w:rsidRPr="000508E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1D089" w14:textId="77777777" w:rsidR="00F76F6A" w:rsidRPr="000508E8" w:rsidRDefault="00F76F6A" w:rsidP="00214FF8">
      <w:r w:rsidRPr="000508E8">
        <w:separator/>
      </w:r>
    </w:p>
  </w:footnote>
  <w:footnote w:type="continuationSeparator" w:id="0">
    <w:p w14:paraId="20C00B19" w14:textId="77777777" w:rsidR="00F76F6A" w:rsidRPr="000508E8" w:rsidRDefault="00F76F6A" w:rsidP="00214FF8">
      <w:r w:rsidRPr="000508E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8456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41295" o:spid="_x0000_i1025" type="#_x0000_t75" style="width:27.45pt;height:27.45pt;visibility:visible;mso-wrap-style:square">
            <v:imagedata r:id="rId1" o:title=""/>
          </v:shape>
        </w:pict>
      </mc:Choice>
      <mc:Fallback>
        <w:drawing>
          <wp:inline distT="0" distB="0" distL="0" distR="0" wp14:anchorId="76B57376" wp14:editId="2A1B697C">
            <wp:extent cx="348615" cy="348615"/>
            <wp:effectExtent l="0" t="0" r="0" b="0"/>
            <wp:docPr id="23141295" name="Picture 2314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mc:Fallback>
    </mc:AlternateContent>
  </w:numPicBullet>
  <w:numPicBullet w:numPicBulletId="1">
    <mc:AlternateContent>
      <mc:Choice Requires="v">
        <w:pict>
          <v:shape w14:anchorId="5AE397F1" id="Picture 1842935154" o:spid="_x0000_i1025" type="#_x0000_t75" style="width:27.45pt;height:27.45pt;visibility:visible;mso-wrap-style:square">
            <v:imagedata r:id="rId3" o:title=""/>
          </v:shape>
        </w:pict>
      </mc:Choice>
      <mc:Fallback>
        <w:drawing>
          <wp:inline distT="0" distB="0" distL="0" distR="0" wp14:anchorId="78AA7802" wp14:editId="3ECAED3F">
            <wp:extent cx="348615" cy="348615"/>
            <wp:effectExtent l="0" t="0" r="0" b="0"/>
            <wp:docPr id="1842935154" name="Picture 184293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mc:Fallback>
    </mc:AlternateContent>
  </w:numPicBullet>
  <w:numPicBullet w:numPicBulletId="2">
    <mc:AlternateContent>
      <mc:Choice Requires="v">
        <w:pict>
          <v:shape w14:anchorId="4816057B" id="Picture 230552870" o:spid="_x0000_i1025" type="#_x0000_t75" style="width:27.45pt;height:27.45pt;visibility:visible;mso-wrap-style:square">
            <v:imagedata r:id="rId5" o:title=""/>
          </v:shape>
        </w:pict>
      </mc:Choice>
      <mc:Fallback>
        <w:drawing>
          <wp:inline distT="0" distB="0" distL="0" distR="0" wp14:anchorId="09FC61EE" wp14:editId="3245AB59">
            <wp:extent cx="348615" cy="348615"/>
            <wp:effectExtent l="0" t="0" r="0" b="0"/>
            <wp:docPr id="230552870" name="Picture 23055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mc:Fallback>
    </mc:AlternateContent>
  </w:numPicBullet>
  <w:numPicBullet w:numPicBulletId="3">
    <mc:AlternateContent>
      <mc:Choice Requires="v">
        <w:pict>
          <v:shape w14:anchorId="4DCA5F89" id="Picture 104697398" o:spid="_x0000_i1025" type="#_x0000_t75" style="width:27.45pt;height:27.45pt;visibility:visible;mso-wrap-style:square">
            <v:imagedata r:id="rId7" o:title=""/>
          </v:shape>
        </w:pict>
      </mc:Choice>
      <mc:Fallback>
        <w:drawing>
          <wp:inline distT="0" distB="0" distL="0" distR="0" wp14:anchorId="35CB3E8A" wp14:editId="512AF95E">
            <wp:extent cx="348615" cy="348615"/>
            <wp:effectExtent l="0" t="0" r="0" b="0"/>
            <wp:docPr id="104697398" name="Picture 10469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mc:Fallback>
    </mc:AlternateContent>
  </w:numPicBullet>
  <w:abstractNum w:abstractNumId="0" w15:restartNumberingAfterBreak="0">
    <w:nsid w:val="094A02A2"/>
    <w:multiLevelType w:val="hybridMultilevel"/>
    <w:tmpl w:val="8A488000"/>
    <w:lvl w:ilvl="0" w:tplc="03B0DEE0">
      <w:start w:val="1"/>
      <w:numFmt w:val="bullet"/>
      <w:pStyle w:val="Checklis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8085E"/>
    <w:multiLevelType w:val="hybridMultilevel"/>
    <w:tmpl w:val="47A03E3E"/>
    <w:lvl w:ilvl="0" w:tplc="4F945AAC">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063DE">
      <w:start w:val="1"/>
      <w:numFmt w:val="bullet"/>
      <w:lvlText w:val="o"/>
      <w:lvlJc w:val="left"/>
      <w:pPr>
        <w:ind w:left="1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BE9374">
      <w:start w:val="1"/>
      <w:numFmt w:val="bullet"/>
      <w:lvlText w:val="▪"/>
      <w:lvlJc w:val="left"/>
      <w:pPr>
        <w:ind w:left="2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DA6102">
      <w:start w:val="1"/>
      <w:numFmt w:val="bullet"/>
      <w:lvlText w:val="•"/>
      <w:lvlJc w:val="left"/>
      <w:pPr>
        <w:ind w:left="2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1A0C0A">
      <w:start w:val="1"/>
      <w:numFmt w:val="bullet"/>
      <w:lvlText w:val="o"/>
      <w:lvlJc w:val="left"/>
      <w:pPr>
        <w:ind w:left="3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A0CB12">
      <w:start w:val="1"/>
      <w:numFmt w:val="bullet"/>
      <w:lvlText w:val="▪"/>
      <w:lvlJc w:val="left"/>
      <w:pPr>
        <w:ind w:left="4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72C4F4">
      <w:start w:val="1"/>
      <w:numFmt w:val="bullet"/>
      <w:lvlText w:val="•"/>
      <w:lvlJc w:val="left"/>
      <w:pPr>
        <w:ind w:left="5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20A556">
      <w:start w:val="1"/>
      <w:numFmt w:val="bullet"/>
      <w:lvlText w:val="o"/>
      <w:lvlJc w:val="left"/>
      <w:pPr>
        <w:ind w:left="5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AC84C4">
      <w:start w:val="1"/>
      <w:numFmt w:val="bullet"/>
      <w:lvlText w:val="▪"/>
      <w:lvlJc w:val="left"/>
      <w:pPr>
        <w:ind w:left="6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E007B68"/>
    <w:multiLevelType w:val="hybridMultilevel"/>
    <w:tmpl w:val="1D8E4AB4"/>
    <w:lvl w:ilvl="0" w:tplc="F272B314">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EC0B96">
      <w:start w:val="1"/>
      <w:numFmt w:val="bullet"/>
      <w:lvlText w:val="o"/>
      <w:lvlJc w:val="left"/>
      <w:pPr>
        <w:ind w:left="1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30A5604">
      <w:start w:val="1"/>
      <w:numFmt w:val="bullet"/>
      <w:lvlText w:val="▪"/>
      <w:lvlJc w:val="left"/>
      <w:pPr>
        <w:ind w:left="2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A9279CA">
      <w:start w:val="1"/>
      <w:numFmt w:val="bullet"/>
      <w:lvlText w:val="•"/>
      <w:lvlJc w:val="left"/>
      <w:pPr>
        <w:ind w:left="29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F8E78A2">
      <w:start w:val="1"/>
      <w:numFmt w:val="bullet"/>
      <w:lvlText w:val="o"/>
      <w:lvlJc w:val="left"/>
      <w:pPr>
        <w:ind w:left="36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054CE5A">
      <w:start w:val="1"/>
      <w:numFmt w:val="bullet"/>
      <w:lvlText w:val="▪"/>
      <w:lvlJc w:val="left"/>
      <w:pPr>
        <w:ind w:left="4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1C29560">
      <w:start w:val="1"/>
      <w:numFmt w:val="bullet"/>
      <w:lvlText w:val="•"/>
      <w:lvlJc w:val="left"/>
      <w:pPr>
        <w:ind w:left="5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AE274CC">
      <w:start w:val="1"/>
      <w:numFmt w:val="bullet"/>
      <w:lvlText w:val="o"/>
      <w:lvlJc w:val="left"/>
      <w:pPr>
        <w:ind w:left="5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612E38E">
      <w:start w:val="1"/>
      <w:numFmt w:val="bullet"/>
      <w:lvlText w:val="▪"/>
      <w:lvlJc w:val="left"/>
      <w:pPr>
        <w:ind w:left="6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FA21737"/>
    <w:multiLevelType w:val="hybridMultilevel"/>
    <w:tmpl w:val="72CEA266"/>
    <w:lvl w:ilvl="0" w:tplc="C9C8A9A0">
      <w:start w:val="1"/>
      <w:numFmt w:val="bullet"/>
      <w:pStyle w:val="Infolis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3144DC"/>
    <w:multiLevelType w:val="hybridMultilevel"/>
    <w:tmpl w:val="7870DDFA"/>
    <w:lvl w:ilvl="0" w:tplc="B73022FE">
      <w:start w:val="1"/>
      <w:numFmt w:val="bullet"/>
      <w:pStyle w:val="Questionlis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5444AE"/>
    <w:multiLevelType w:val="hybridMultilevel"/>
    <w:tmpl w:val="BE381AD0"/>
    <w:lvl w:ilvl="0" w:tplc="1E063618">
      <w:start w:val="1"/>
      <w:numFmt w:val="decimal"/>
      <w:pStyle w:val="Key"/>
      <w:lvlText w:val="%1"/>
      <w:lvlJc w:val="left"/>
      <w:pPr>
        <w:ind w:left="567" w:hanging="567"/>
      </w:pPr>
      <w:rPr>
        <w:rFonts w:ascii="Segoe UI" w:hAnsi="Segoe UI" w:hint="default"/>
        <w:b/>
        <w:i w:val="0"/>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C821B1"/>
    <w:multiLevelType w:val="hybridMultilevel"/>
    <w:tmpl w:val="C7D841D2"/>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47A53D08"/>
    <w:multiLevelType w:val="hybridMultilevel"/>
    <w:tmpl w:val="5E02D268"/>
    <w:lvl w:ilvl="0" w:tplc="739A5E56">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C21F46">
      <w:start w:val="1"/>
      <w:numFmt w:val="bullet"/>
      <w:lvlText w:val="o"/>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465330">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B80614">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6EE53A">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904A1E">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7A5902">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A7BA0">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8A5A44">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4EB0447"/>
    <w:multiLevelType w:val="hybridMultilevel"/>
    <w:tmpl w:val="E500C6F0"/>
    <w:lvl w:ilvl="0" w:tplc="5A167C02">
      <w:start w:val="1"/>
      <w:numFmt w:val="decimal"/>
      <w:lvlText w:val="%1"/>
      <w:lvlJc w:val="left"/>
      <w:pPr>
        <w:ind w:left="567" w:hanging="567"/>
      </w:pPr>
      <w:rPr>
        <w:rFonts w:ascii="Segoe UI Black" w:hAnsi="Segoe UI Black" w:hint="default"/>
        <w:b/>
        <w:i w:val="0"/>
        <w:color w:val="005EB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272BE2"/>
    <w:multiLevelType w:val="hybridMultilevel"/>
    <w:tmpl w:val="4D5C53DC"/>
    <w:lvl w:ilvl="0" w:tplc="1442A6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E69B2E">
      <w:start w:val="1"/>
      <w:numFmt w:val="bullet"/>
      <w:lvlText w:val="o"/>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FA0686">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18F3DA">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2C75BA">
      <w:start w:val="1"/>
      <w:numFmt w:val="bullet"/>
      <w:lvlText w:val="o"/>
      <w:lvlJc w:val="left"/>
      <w:pPr>
        <w:ind w:left="3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9A16D2">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605DDA">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D6AF08">
      <w:start w:val="1"/>
      <w:numFmt w:val="bullet"/>
      <w:lvlText w:val="o"/>
      <w:lvlJc w:val="left"/>
      <w:pPr>
        <w:ind w:left="5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D03508">
      <w:start w:val="1"/>
      <w:numFmt w:val="bullet"/>
      <w:lvlText w:val="▪"/>
      <w:lvlJc w:val="left"/>
      <w:pPr>
        <w:ind w:left="6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7564457"/>
    <w:multiLevelType w:val="hybridMultilevel"/>
    <w:tmpl w:val="DC54094E"/>
    <w:lvl w:ilvl="0" w:tplc="4F4EB46E">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6DB24">
      <w:start w:val="1"/>
      <w:numFmt w:val="bullet"/>
      <w:lvlText w:val="o"/>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748A62">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322D5E">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5A13FA">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A008C8">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2A1DD8">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58DAA8">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F84B18">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95B4AA5"/>
    <w:multiLevelType w:val="hybridMultilevel"/>
    <w:tmpl w:val="E8629B94"/>
    <w:lvl w:ilvl="0" w:tplc="2B386062">
      <w:start w:val="1"/>
      <w:numFmt w:val="bullet"/>
      <w:pStyle w:val="ListParagraph"/>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2" w15:restartNumberingAfterBreak="0">
    <w:nsid w:val="59D04202"/>
    <w:multiLevelType w:val="hybridMultilevel"/>
    <w:tmpl w:val="991669A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5D7C389D"/>
    <w:multiLevelType w:val="hybridMultilevel"/>
    <w:tmpl w:val="395CD11A"/>
    <w:lvl w:ilvl="0" w:tplc="631A4340">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E65150">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1E51F8">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F6BEE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AA4E1E">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667CF4">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C6343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009464">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8FAC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2EC4AE7"/>
    <w:multiLevelType w:val="hybridMultilevel"/>
    <w:tmpl w:val="882C6534"/>
    <w:lvl w:ilvl="0" w:tplc="F348DA44">
      <w:start w:val="1"/>
      <w:numFmt w:val="bullet"/>
      <w:lvlText w:val="•"/>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6C34FC">
      <w:start w:val="1"/>
      <w:numFmt w:val="bullet"/>
      <w:lvlText w:val="o"/>
      <w:lvlJc w:val="left"/>
      <w:pPr>
        <w:ind w:left="1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A870E0">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4E0CAC">
      <w:start w:val="1"/>
      <w:numFmt w:val="bullet"/>
      <w:lvlText w:val="•"/>
      <w:lvlJc w:val="left"/>
      <w:pPr>
        <w:ind w:left="3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82A882">
      <w:start w:val="1"/>
      <w:numFmt w:val="bullet"/>
      <w:lvlText w:val="o"/>
      <w:lvlJc w:val="left"/>
      <w:pPr>
        <w:ind w:left="3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66F6E">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6EB45A">
      <w:start w:val="1"/>
      <w:numFmt w:val="bullet"/>
      <w:lvlText w:val="•"/>
      <w:lvlJc w:val="left"/>
      <w:pPr>
        <w:ind w:left="5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5ABE78">
      <w:start w:val="1"/>
      <w:numFmt w:val="bullet"/>
      <w:lvlText w:val="o"/>
      <w:lvlJc w:val="left"/>
      <w:pPr>
        <w:ind w:left="6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5A54B0">
      <w:start w:val="1"/>
      <w:numFmt w:val="bullet"/>
      <w:lvlText w:val="▪"/>
      <w:lvlJc w:val="left"/>
      <w:pPr>
        <w:ind w:left="6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65048D4"/>
    <w:multiLevelType w:val="hybridMultilevel"/>
    <w:tmpl w:val="D2B63870"/>
    <w:lvl w:ilvl="0" w:tplc="A970A33C">
      <w:start w:val="1"/>
      <w:numFmt w:val="bullet"/>
      <w:pStyle w:val="Alertlis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C0D21"/>
    <w:multiLevelType w:val="hybridMultilevel"/>
    <w:tmpl w:val="01EAE9AA"/>
    <w:lvl w:ilvl="0" w:tplc="4734F04C">
      <w:start w:val="1"/>
      <w:numFmt w:val="decimal"/>
      <w:pStyle w:val="Instructions"/>
      <w:lvlText w:val="%1"/>
      <w:lvlJc w:val="left"/>
      <w:pPr>
        <w:ind w:left="567" w:hanging="567"/>
      </w:pPr>
      <w:rPr>
        <w:rFonts w:ascii="Segoe UI Black" w:hAnsi="Segoe UI Black" w:hint="default"/>
        <w:b/>
        <w:i w:val="0"/>
        <w:color w:val="005EB8"/>
        <w:position w:val="-3"/>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C60E46"/>
    <w:multiLevelType w:val="hybridMultilevel"/>
    <w:tmpl w:val="4AB676E6"/>
    <w:lvl w:ilvl="0" w:tplc="DEBEA7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820C84"/>
    <w:multiLevelType w:val="hybridMultilevel"/>
    <w:tmpl w:val="29A8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8A677B"/>
    <w:multiLevelType w:val="hybridMultilevel"/>
    <w:tmpl w:val="56A0A9A8"/>
    <w:lvl w:ilvl="0" w:tplc="DEBEA7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212272"/>
    <w:multiLevelType w:val="hybridMultilevel"/>
    <w:tmpl w:val="20F4825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1" w15:restartNumberingAfterBreak="0">
    <w:nsid w:val="7DCB27D4"/>
    <w:multiLevelType w:val="hybridMultilevel"/>
    <w:tmpl w:val="D898B7B6"/>
    <w:lvl w:ilvl="0" w:tplc="446A156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8733949">
    <w:abstractNumId w:val="11"/>
  </w:num>
  <w:num w:numId="2" w16cid:durableId="1184133603">
    <w:abstractNumId w:val="20"/>
  </w:num>
  <w:num w:numId="3" w16cid:durableId="835807356">
    <w:abstractNumId w:val="6"/>
  </w:num>
  <w:num w:numId="4" w16cid:durableId="1145661173">
    <w:abstractNumId w:val="8"/>
  </w:num>
  <w:num w:numId="5" w16cid:durableId="401176657">
    <w:abstractNumId w:val="21"/>
  </w:num>
  <w:num w:numId="6" w16cid:durableId="930701267">
    <w:abstractNumId w:val="8"/>
    <w:lvlOverride w:ilvl="0">
      <w:startOverride w:val="1"/>
    </w:lvlOverride>
  </w:num>
  <w:num w:numId="7" w16cid:durableId="2074693218">
    <w:abstractNumId w:val="8"/>
    <w:lvlOverride w:ilvl="0">
      <w:lvl w:ilvl="0" w:tplc="5A167C02">
        <w:start w:val="1"/>
        <w:numFmt w:val="decimal"/>
        <w:lvlText w:val="%1"/>
        <w:lvlJc w:val="left"/>
        <w:pPr>
          <w:ind w:left="851" w:hanging="567"/>
        </w:pPr>
        <w:rPr>
          <w:rFonts w:ascii="Segoe UI Black" w:hAnsi="Segoe UI Black" w:hint="default"/>
          <w:b/>
          <w:i w:val="0"/>
          <w:color w:val="005EB8"/>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8" w16cid:durableId="1185749336">
    <w:abstractNumId w:val="5"/>
  </w:num>
  <w:num w:numId="9" w16cid:durableId="52315115">
    <w:abstractNumId w:val="5"/>
    <w:lvlOverride w:ilvl="0">
      <w:lvl w:ilvl="0" w:tplc="1E063618">
        <w:start w:val="1"/>
        <w:numFmt w:val="decimal"/>
        <w:pStyle w:val="Key"/>
        <w:lvlText w:val="%1"/>
        <w:lvlJc w:val="right"/>
        <w:pPr>
          <w:ind w:left="851" w:hanging="563"/>
        </w:pPr>
        <w:rPr>
          <w:rFonts w:ascii="Segoe UI" w:hAnsi="Segoe UI" w:hint="default"/>
          <w:b/>
          <w:i w:val="0"/>
          <w:color w:val="0072CE"/>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0" w16cid:durableId="1654604642">
    <w:abstractNumId w:val="16"/>
  </w:num>
  <w:num w:numId="11" w16cid:durableId="1305622334">
    <w:abstractNumId w:val="18"/>
  </w:num>
  <w:num w:numId="12" w16cid:durableId="897471213">
    <w:abstractNumId w:val="17"/>
  </w:num>
  <w:num w:numId="13" w16cid:durableId="2115438003">
    <w:abstractNumId w:val="3"/>
  </w:num>
  <w:num w:numId="14" w16cid:durableId="1067336002">
    <w:abstractNumId w:val="3"/>
    <w:lvlOverride w:ilvl="0">
      <w:startOverride w:val="1"/>
    </w:lvlOverride>
  </w:num>
  <w:num w:numId="15" w16cid:durableId="1482775264">
    <w:abstractNumId w:val="4"/>
  </w:num>
  <w:num w:numId="16" w16cid:durableId="80568797">
    <w:abstractNumId w:val="15"/>
  </w:num>
  <w:num w:numId="17" w16cid:durableId="1941185581">
    <w:abstractNumId w:val="19"/>
  </w:num>
  <w:num w:numId="18" w16cid:durableId="1106728923">
    <w:abstractNumId w:val="0"/>
  </w:num>
  <w:num w:numId="19" w16cid:durableId="514153870">
    <w:abstractNumId w:val="14"/>
  </w:num>
  <w:num w:numId="20" w16cid:durableId="628778487">
    <w:abstractNumId w:val="2"/>
  </w:num>
  <w:num w:numId="21" w16cid:durableId="652149033">
    <w:abstractNumId w:val="7"/>
  </w:num>
  <w:num w:numId="22" w16cid:durableId="1398895994">
    <w:abstractNumId w:val="13"/>
  </w:num>
  <w:num w:numId="23" w16cid:durableId="1520318800">
    <w:abstractNumId w:val="1"/>
  </w:num>
  <w:num w:numId="24" w16cid:durableId="1992320844">
    <w:abstractNumId w:val="10"/>
  </w:num>
  <w:num w:numId="25" w16cid:durableId="1029796305">
    <w:abstractNumId w:val="9"/>
  </w:num>
  <w:num w:numId="26" w16cid:durableId="12673452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F6A"/>
    <w:rsid w:val="0000089D"/>
    <w:rsid w:val="00000FFA"/>
    <w:rsid w:val="000049A5"/>
    <w:rsid w:val="00012F88"/>
    <w:rsid w:val="00022A04"/>
    <w:rsid w:val="00030D34"/>
    <w:rsid w:val="00033B5D"/>
    <w:rsid w:val="000508E8"/>
    <w:rsid w:val="00051D06"/>
    <w:rsid w:val="00062F0D"/>
    <w:rsid w:val="00076416"/>
    <w:rsid w:val="00085923"/>
    <w:rsid w:val="000A1F1E"/>
    <w:rsid w:val="000C7A8D"/>
    <w:rsid w:val="000D3BAB"/>
    <w:rsid w:val="000D7AA5"/>
    <w:rsid w:val="00104B01"/>
    <w:rsid w:val="001448CE"/>
    <w:rsid w:val="00154363"/>
    <w:rsid w:val="00154434"/>
    <w:rsid w:val="0015516A"/>
    <w:rsid w:val="001661BA"/>
    <w:rsid w:val="00177941"/>
    <w:rsid w:val="001812CF"/>
    <w:rsid w:val="00181AAB"/>
    <w:rsid w:val="00195BF3"/>
    <w:rsid w:val="001A4B42"/>
    <w:rsid w:val="001F1502"/>
    <w:rsid w:val="002022CC"/>
    <w:rsid w:val="00214FF8"/>
    <w:rsid w:val="0021645C"/>
    <w:rsid w:val="002201F7"/>
    <w:rsid w:val="00220BF2"/>
    <w:rsid w:val="00233FF1"/>
    <w:rsid w:val="00236F2D"/>
    <w:rsid w:val="00247A6D"/>
    <w:rsid w:val="00255848"/>
    <w:rsid w:val="00280D8F"/>
    <w:rsid w:val="00287233"/>
    <w:rsid w:val="00287BB1"/>
    <w:rsid w:val="002B7503"/>
    <w:rsid w:val="002E4ECC"/>
    <w:rsid w:val="002E56C3"/>
    <w:rsid w:val="002E6549"/>
    <w:rsid w:val="002E6773"/>
    <w:rsid w:val="002F4FA6"/>
    <w:rsid w:val="0030118B"/>
    <w:rsid w:val="00310769"/>
    <w:rsid w:val="00323D98"/>
    <w:rsid w:val="00334E20"/>
    <w:rsid w:val="00343C82"/>
    <w:rsid w:val="00352693"/>
    <w:rsid w:val="0035537C"/>
    <w:rsid w:val="0037164A"/>
    <w:rsid w:val="00372D29"/>
    <w:rsid w:val="003B1760"/>
    <w:rsid w:val="003B343A"/>
    <w:rsid w:val="003B7994"/>
    <w:rsid w:val="003D7B1B"/>
    <w:rsid w:val="003F07EB"/>
    <w:rsid w:val="0040532D"/>
    <w:rsid w:val="00424CB0"/>
    <w:rsid w:val="004314FC"/>
    <w:rsid w:val="00457F51"/>
    <w:rsid w:val="00482FB6"/>
    <w:rsid w:val="004A2F55"/>
    <w:rsid w:val="004A7CEE"/>
    <w:rsid w:val="004C4BA1"/>
    <w:rsid w:val="004E60F7"/>
    <w:rsid w:val="004F4FA9"/>
    <w:rsid w:val="0054108A"/>
    <w:rsid w:val="00575A46"/>
    <w:rsid w:val="00576269"/>
    <w:rsid w:val="00590DD0"/>
    <w:rsid w:val="005C6B8E"/>
    <w:rsid w:val="005F3BA7"/>
    <w:rsid w:val="005F7F58"/>
    <w:rsid w:val="0062785D"/>
    <w:rsid w:val="00631BC9"/>
    <w:rsid w:val="006351E4"/>
    <w:rsid w:val="006512F6"/>
    <w:rsid w:val="00653674"/>
    <w:rsid w:val="00654755"/>
    <w:rsid w:val="00663E69"/>
    <w:rsid w:val="00666913"/>
    <w:rsid w:val="006839DD"/>
    <w:rsid w:val="00685529"/>
    <w:rsid w:val="00692090"/>
    <w:rsid w:val="00693F1E"/>
    <w:rsid w:val="006A34FF"/>
    <w:rsid w:val="006D57E6"/>
    <w:rsid w:val="006D5DD4"/>
    <w:rsid w:val="006D66B4"/>
    <w:rsid w:val="0070092C"/>
    <w:rsid w:val="00702E2F"/>
    <w:rsid w:val="00706394"/>
    <w:rsid w:val="0072626E"/>
    <w:rsid w:val="007278B7"/>
    <w:rsid w:val="00740FF2"/>
    <w:rsid w:val="00772C36"/>
    <w:rsid w:val="007A2B88"/>
    <w:rsid w:val="007A7AC4"/>
    <w:rsid w:val="007F1B81"/>
    <w:rsid w:val="007F1C9D"/>
    <w:rsid w:val="00844E54"/>
    <w:rsid w:val="0084532F"/>
    <w:rsid w:val="008477E1"/>
    <w:rsid w:val="00852498"/>
    <w:rsid w:val="00896A22"/>
    <w:rsid w:val="008A4452"/>
    <w:rsid w:val="008A4C2D"/>
    <w:rsid w:val="008B1984"/>
    <w:rsid w:val="008D1252"/>
    <w:rsid w:val="008D4116"/>
    <w:rsid w:val="009074A2"/>
    <w:rsid w:val="009554FC"/>
    <w:rsid w:val="00964CFB"/>
    <w:rsid w:val="00966E60"/>
    <w:rsid w:val="0098338F"/>
    <w:rsid w:val="009B2407"/>
    <w:rsid w:val="009D0210"/>
    <w:rsid w:val="009D2159"/>
    <w:rsid w:val="009D277D"/>
    <w:rsid w:val="009F5CDE"/>
    <w:rsid w:val="00A1052E"/>
    <w:rsid w:val="00A4193E"/>
    <w:rsid w:val="00A42F5C"/>
    <w:rsid w:val="00A526F1"/>
    <w:rsid w:val="00A837FA"/>
    <w:rsid w:val="00A865C4"/>
    <w:rsid w:val="00A86D6F"/>
    <w:rsid w:val="00AA4332"/>
    <w:rsid w:val="00AA4F51"/>
    <w:rsid w:val="00AA7693"/>
    <w:rsid w:val="00AC142E"/>
    <w:rsid w:val="00AD6135"/>
    <w:rsid w:val="00AE0C7B"/>
    <w:rsid w:val="00AE2FA4"/>
    <w:rsid w:val="00B47EE8"/>
    <w:rsid w:val="00B727C4"/>
    <w:rsid w:val="00B9176E"/>
    <w:rsid w:val="00BA1354"/>
    <w:rsid w:val="00BB4D20"/>
    <w:rsid w:val="00BD3DEC"/>
    <w:rsid w:val="00BE2139"/>
    <w:rsid w:val="00BF627B"/>
    <w:rsid w:val="00BF6A80"/>
    <w:rsid w:val="00C04FA3"/>
    <w:rsid w:val="00C14989"/>
    <w:rsid w:val="00C14D04"/>
    <w:rsid w:val="00C21C63"/>
    <w:rsid w:val="00C33A91"/>
    <w:rsid w:val="00C367D0"/>
    <w:rsid w:val="00C71AC6"/>
    <w:rsid w:val="00C8755D"/>
    <w:rsid w:val="00CA1C95"/>
    <w:rsid w:val="00CB4D2E"/>
    <w:rsid w:val="00CC191B"/>
    <w:rsid w:val="00CF37A8"/>
    <w:rsid w:val="00CF5DF0"/>
    <w:rsid w:val="00D04BA8"/>
    <w:rsid w:val="00D067E2"/>
    <w:rsid w:val="00D07B8C"/>
    <w:rsid w:val="00D300E1"/>
    <w:rsid w:val="00D340E1"/>
    <w:rsid w:val="00D47544"/>
    <w:rsid w:val="00D52491"/>
    <w:rsid w:val="00D62B23"/>
    <w:rsid w:val="00D831E5"/>
    <w:rsid w:val="00D8713F"/>
    <w:rsid w:val="00DB5572"/>
    <w:rsid w:val="00DD31E6"/>
    <w:rsid w:val="00DD689C"/>
    <w:rsid w:val="00DE13C2"/>
    <w:rsid w:val="00E023CF"/>
    <w:rsid w:val="00E03114"/>
    <w:rsid w:val="00E10AFD"/>
    <w:rsid w:val="00E307AF"/>
    <w:rsid w:val="00E31EF3"/>
    <w:rsid w:val="00E428D4"/>
    <w:rsid w:val="00E44EDC"/>
    <w:rsid w:val="00E62250"/>
    <w:rsid w:val="00E64F42"/>
    <w:rsid w:val="00E67F7C"/>
    <w:rsid w:val="00E73A8D"/>
    <w:rsid w:val="00E7597D"/>
    <w:rsid w:val="00EE78BE"/>
    <w:rsid w:val="00EF2181"/>
    <w:rsid w:val="00F35311"/>
    <w:rsid w:val="00F66AF5"/>
    <w:rsid w:val="00F76F6A"/>
    <w:rsid w:val="00F81975"/>
    <w:rsid w:val="00F83973"/>
    <w:rsid w:val="00F83B3E"/>
    <w:rsid w:val="00F93614"/>
    <w:rsid w:val="00FA70B3"/>
    <w:rsid w:val="00FC2CCF"/>
    <w:rsid w:val="00FE69EA"/>
    <w:rsid w:val="00FE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EF71"/>
  <w15:docId w15:val="{905EA21B-484C-4C00-94AE-B34F19D7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E2F"/>
    <w:pPr>
      <w:spacing w:after="232" w:line="259" w:lineRule="auto"/>
      <w:ind w:left="115"/>
    </w:pPr>
    <w:rPr>
      <w:rFonts w:ascii="Segoe UI" w:eastAsia="Calibri" w:hAnsi="Segoe UI" w:cs="Segoe UI"/>
      <w:color w:val="000000"/>
      <w:kern w:val="2"/>
      <w:sz w:val="32"/>
      <w:szCs w:val="24"/>
      <w:lang w:eastAsia="en-GB"/>
      <w14:ligatures w14:val="standardContextual"/>
    </w:rPr>
  </w:style>
  <w:style w:type="paragraph" w:styleId="Heading1">
    <w:name w:val="heading 1"/>
    <w:basedOn w:val="Normal"/>
    <w:next w:val="Normal"/>
    <w:link w:val="Heading1Char"/>
    <w:uiPriority w:val="9"/>
    <w:qFormat/>
    <w:rsid w:val="00E31EF3"/>
    <w:pPr>
      <w:keepNext/>
      <w:keepLines/>
      <w:spacing w:after="0" w:line="560" w:lineRule="exact"/>
      <w:ind w:left="113"/>
      <w:outlineLvl w:val="0"/>
    </w:pPr>
    <w:rPr>
      <w:rFonts w:eastAsiaTheme="majorEastAsia"/>
      <w:b/>
      <w:bCs/>
      <w:color w:val="005EB8"/>
      <w:sz w:val="40"/>
      <w:szCs w:val="40"/>
    </w:rPr>
  </w:style>
  <w:style w:type="paragraph" w:styleId="Heading2">
    <w:name w:val="heading 2"/>
    <w:basedOn w:val="Normal"/>
    <w:next w:val="Normal"/>
    <w:link w:val="Heading2Char"/>
    <w:uiPriority w:val="9"/>
    <w:unhideWhenUsed/>
    <w:qFormat/>
    <w:rsid w:val="00631BC9"/>
    <w:pPr>
      <w:keepNext/>
      <w:keepLines/>
      <w:spacing w:before="480" w:after="360"/>
      <w:jc w:val="both"/>
      <w:outlineLvl w:val="1"/>
    </w:pPr>
    <w:rPr>
      <w:rFonts w:eastAsiaTheme="majorEastAsia"/>
      <w:b/>
      <w:bCs/>
      <w:color w:val="005EB8"/>
      <w:sz w:val="36"/>
      <w:szCs w:val="36"/>
    </w:rPr>
  </w:style>
  <w:style w:type="paragraph" w:styleId="Heading3">
    <w:name w:val="heading 3"/>
    <w:basedOn w:val="Normal"/>
    <w:next w:val="Normal"/>
    <w:link w:val="Heading3Char"/>
    <w:uiPriority w:val="9"/>
    <w:unhideWhenUsed/>
    <w:qFormat/>
    <w:rsid w:val="00457F51"/>
    <w:pPr>
      <w:keepNext/>
      <w:keepLines/>
      <w:spacing w:before="320"/>
      <w:jc w:val="both"/>
      <w:outlineLvl w:val="2"/>
    </w:pPr>
    <w:rPr>
      <w:rFonts w:eastAsiaTheme="majorEastAsia"/>
      <w:b/>
      <w:bCs/>
      <w:color w:val="0072CE"/>
      <w:sz w:val="28"/>
      <w:szCs w:val="28"/>
    </w:rPr>
  </w:style>
  <w:style w:type="paragraph" w:styleId="Heading4">
    <w:name w:val="heading 4"/>
    <w:basedOn w:val="SubjectLine"/>
    <w:next w:val="Normal"/>
    <w:link w:val="Heading4Char"/>
    <w:uiPriority w:val="9"/>
    <w:unhideWhenUsed/>
    <w:qFormat/>
    <w:rsid w:val="00E03114"/>
    <w:pPr>
      <w:spacing w:before="36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37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7FA"/>
    <w:rPr>
      <w:rFonts w:ascii="Tahoma" w:hAnsi="Tahoma" w:cs="Tahoma"/>
      <w:sz w:val="16"/>
      <w:szCs w:val="16"/>
    </w:rPr>
  </w:style>
  <w:style w:type="table" w:styleId="TableGrid">
    <w:name w:val="Table Grid"/>
    <w:basedOn w:val="TableNormal"/>
    <w:uiPriority w:val="59"/>
    <w:rsid w:val="0035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4CFB"/>
    <w:pPr>
      <w:tabs>
        <w:tab w:val="center" w:pos="4513"/>
        <w:tab w:val="right" w:pos="9026"/>
      </w:tabs>
      <w:spacing w:after="0"/>
    </w:pPr>
  </w:style>
  <w:style w:type="character" w:customStyle="1" w:styleId="HeaderChar">
    <w:name w:val="Header Char"/>
    <w:basedOn w:val="DefaultParagraphFont"/>
    <w:link w:val="Header"/>
    <w:uiPriority w:val="99"/>
    <w:rsid w:val="00964CFB"/>
  </w:style>
  <w:style w:type="paragraph" w:styleId="Footer">
    <w:name w:val="footer"/>
    <w:basedOn w:val="Normal"/>
    <w:link w:val="FooterChar"/>
    <w:uiPriority w:val="99"/>
    <w:unhideWhenUsed/>
    <w:rsid w:val="00964CFB"/>
    <w:pPr>
      <w:tabs>
        <w:tab w:val="center" w:pos="4513"/>
        <w:tab w:val="right" w:pos="9026"/>
      </w:tabs>
      <w:spacing w:after="0"/>
    </w:pPr>
  </w:style>
  <w:style w:type="character" w:customStyle="1" w:styleId="FooterChar">
    <w:name w:val="Footer Char"/>
    <w:basedOn w:val="DefaultParagraphFont"/>
    <w:link w:val="Footer"/>
    <w:uiPriority w:val="99"/>
    <w:rsid w:val="00964CFB"/>
  </w:style>
  <w:style w:type="paragraph" w:customStyle="1" w:styleId="DepartmentName">
    <w:name w:val="Department Name"/>
    <w:rsid w:val="00A1052E"/>
    <w:pPr>
      <w:spacing w:before="380" w:after="0" w:line="220" w:lineRule="exact"/>
      <w:jc w:val="right"/>
    </w:pPr>
    <w:rPr>
      <w:rFonts w:ascii="Segoe UI" w:hAnsi="Segoe UI" w:cs="Segoe UI"/>
      <w:b/>
      <w:sz w:val="18"/>
      <w:szCs w:val="18"/>
    </w:rPr>
  </w:style>
  <w:style w:type="paragraph" w:customStyle="1" w:styleId="Address">
    <w:name w:val="Address"/>
    <w:rsid w:val="00A1052E"/>
    <w:pPr>
      <w:spacing w:after="0" w:line="220" w:lineRule="exact"/>
      <w:jc w:val="right"/>
    </w:pPr>
    <w:rPr>
      <w:rFonts w:ascii="Segoe UI" w:hAnsi="Segoe UI" w:cs="Segoe UI"/>
      <w:sz w:val="18"/>
      <w:szCs w:val="18"/>
    </w:rPr>
  </w:style>
  <w:style w:type="paragraph" w:customStyle="1" w:styleId="Logotype">
    <w:name w:val="Logotype"/>
    <w:rsid w:val="00A1052E"/>
    <w:pPr>
      <w:jc w:val="right"/>
    </w:pPr>
    <w:rPr>
      <w:noProof/>
      <w:lang w:eastAsia="en-GB"/>
    </w:rPr>
  </w:style>
  <w:style w:type="paragraph" w:customStyle="1" w:styleId="Addressee">
    <w:name w:val="Addressee"/>
    <w:rsid w:val="00A1052E"/>
    <w:pPr>
      <w:spacing w:after="0" w:line="240" w:lineRule="auto"/>
    </w:pPr>
    <w:rPr>
      <w:rFonts w:ascii="Segoe UI" w:hAnsi="Segoe UI" w:cs="Segoe UI"/>
      <w:sz w:val="24"/>
    </w:rPr>
  </w:style>
  <w:style w:type="paragraph" w:customStyle="1" w:styleId="SubjectLine">
    <w:name w:val="Subject Line"/>
    <w:basedOn w:val="Normal"/>
    <w:next w:val="Normal"/>
    <w:link w:val="SubjectLineChar"/>
    <w:rsid w:val="00A1052E"/>
    <w:rPr>
      <w:b/>
    </w:rPr>
  </w:style>
  <w:style w:type="character" w:customStyle="1" w:styleId="Heading1Char">
    <w:name w:val="Heading 1 Char"/>
    <w:basedOn w:val="DefaultParagraphFont"/>
    <w:link w:val="Heading1"/>
    <w:uiPriority w:val="9"/>
    <w:rsid w:val="00E31EF3"/>
    <w:rPr>
      <w:rFonts w:ascii="Segoe UI" w:eastAsiaTheme="majorEastAsia" w:hAnsi="Segoe UI" w:cs="Segoe UI"/>
      <w:b/>
      <w:bCs/>
      <w:color w:val="005EB8"/>
      <w:kern w:val="2"/>
      <w:sz w:val="40"/>
      <w:szCs w:val="40"/>
      <w:lang w:eastAsia="en-GB"/>
      <w14:ligatures w14:val="standardContextual"/>
    </w:rPr>
  </w:style>
  <w:style w:type="character" w:customStyle="1" w:styleId="Heading2Char">
    <w:name w:val="Heading 2 Char"/>
    <w:basedOn w:val="DefaultParagraphFont"/>
    <w:link w:val="Heading2"/>
    <w:uiPriority w:val="9"/>
    <w:rsid w:val="00631BC9"/>
    <w:rPr>
      <w:rFonts w:ascii="Segoe UI" w:eastAsiaTheme="majorEastAsia" w:hAnsi="Segoe UI" w:cs="Segoe UI"/>
      <w:b/>
      <w:bCs/>
      <w:color w:val="005EB8"/>
      <w:sz w:val="36"/>
      <w:szCs w:val="36"/>
    </w:rPr>
  </w:style>
  <w:style w:type="character" w:customStyle="1" w:styleId="Heading3Char">
    <w:name w:val="Heading 3 Char"/>
    <w:basedOn w:val="DefaultParagraphFont"/>
    <w:link w:val="Heading3"/>
    <w:uiPriority w:val="9"/>
    <w:rsid w:val="00457F51"/>
    <w:rPr>
      <w:rFonts w:ascii="Segoe UI" w:eastAsiaTheme="majorEastAsia" w:hAnsi="Segoe UI" w:cs="Segoe UI"/>
      <w:b/>
      <w:bCs/>
      <w:color w:val="0072CE"/>
      <w:sz w:val="28"/>
      <w:szCs w:val="28"/>
    </w:rPr>
  </w:style>
  <w:style w:type="character" w:customStyle="1" w:styleId="Heading4Char">
    <w:name w:val="Heading 4 Char"/>
    <w:basedOn w:val="DefaultParagraphFont"/>
    <w:link w:val="Heading4"/>
    <w:uiPriority w:val="9"/>
    <w:rsid w:val="00E03114"/>
    <w:rPr>
      <w:rFonts w:ascii="Segoe UI" w:hAnsi="Segoe UI" w:cs="Segoe UI"/>
      <w:b/>
      <w:sz w:val="24"/>
      <w:szCs w:val="24"/>
    </w:rPr>
  </w:style>
  <w:style w:type="paragraph" w:styleId="Title">
    <w:name w:val="Title"/>
    <w:basedOn w:val="Dear"/>
    <w:next w:val="Normal"/>
    <w:link w:val="TitleChar"/>
    <w:uiPriority w:val="10"/>
    <w:qFormat/>
    <w:rsid w:val="0035537C"/>
    <w:pPr>
      <w:spacing w:before="0" w:after="800" w:line="840" w:lineRule="exact"/>
      <w:ind w:right="1474"/>
    </w:pPr>
    <w:rPr>
      <w:rFonts w:eastAsiaTheme="majorEastAsia"/>
      <w:b/>
      <w:color w:val="005EB8"/>
      <w:spacing w:val="-30"/>
      <w:kern w:val="28"/>
      <w:sz w:val="72"/>
      <w:szCs w:val="72"/>
    </w:rPr>
  </w:style>
  <w:style w:type="character" w:customStyle="1" w:styleId="TitleChar">
    <w:name w:val="Title Char"/>
    <w:basedOn w:val="DefaultParagraphFont"/>
    <w:link w:val="Title"/>
    <w:uiPriority w:val="10"/>
    <w:rsid w:val="0035537C"/>
    <w:rPr>
      <w:rFonts w:ascii="Segoe UI" w:eastAsiaTheme="majorEastAsia" w:hAnsi="Segoe UI" w:cs="Segoe UI"/>
      <w:b/>
      <w:color w:val="005EB8"/>
      <w:spacing w:val="-30"/>
      <w:kern w:val="28"/>
      <w:sz w:val="72"/>
      <w:szCs w:val="72"/>
    </w:rPr>
  </w:style>
  <w:style w:type="paragraph" w:styleId="Subtitle">
    <w:name w:val="Subtitle"/>
    <w:basedOn w:val="Heading4"/>
    <w:next w:val="Normal"/>
    <w:link w:val="SubtitleChar"/>
    <w:uiPriority w:val="11"/>
    <w:qFormat/>
    <w:rsid w:val="001A4B42"/>
  </w:style>
  <w:style w:type="character" w:customStyle="1" w:styleId="SubtitleChar">
    <w:name w:val="Subtitle Char"/>
    <w:basedOn w:val="DefaultParagraphFont"/>
    <w:link w:val="Subtitle"/>
    <w:uiPriority w:val="11"/>
    <w:rsid w:val="001A4B42"/>
    <w:rPr>
      <w:rFonts w:ascii="Segoe UI" w:hAnsi="Segoe UI" w:cs="Segoe UI"/>
      <w:b/>
      <w:sz w:val="24"/>
      <w:szCs w:val="24"/>
    </w:rPr>
  </w:style>
  <w:style w:type="character" w:styleId="SubtleEmphasis">
    <w:name w:val="Subtle Emphasis"/>
    <w:basedOn w:val="DefaultParagraphFont"/>
    <w:uiPriority w:val="19"/>
    <w:qFormat/>
    <w:rsid w:val="001A4B42"/>
    <w:rPr>
      <w:i/>
      <w:iCs/>
      <w:color w:val="808080" w:themeColor="text1" w:themeTint="7F"/>
    </w:rPr>
  </w:style>
  <w:style w:type="character" w:styleId="Emphasis">
    <w:name w:val="Emphasis"/>
    <w:basedOn w:val="DefaultParagraphFont"/>
    <w:uiPriority w:val="20"/>
    <w:qFormat/>
    <w:rsid w:val="001A4B42"/>
    <w:rPr>
      <w:i/>
      <w:iCs/>
    </w:rPr>
  </w:style>
  <w:style w:type="character" w:styleId="IntenseEmphasis">
    <w:name w:val="Intense Emphasis"/>
    <w:basedOn w:val="DefaultParagraphFont"/>
    <w:uiPriority w:val="21"/>
    <w:qFormat/>
    <w:rsid w:val="001A4B42"/>
    <w:rPr>
      <w:b/>
      <w:bCs/>
      <w:i/>
      <w:iCs/>
      <w:color w:val="4F81BD" w:themeColor="accent1"/>
    </w:rPr>
  </w:style>
  <w:style w:type="character" w:styleId="Strong">
    <w:name w:val="Strong"/>
    <w:basedOn w:val="DefaultParagraphFont"/>
    <w:uiPriority w:val="22"/>
    <w:qFormat/>
    <w:rsid w:val="001A4B42"/>
    <w:rPr>
      <w:b/>
      <w:bCs/>
    </w:rPr>
  </w:style>
  <w:style w:type="paragraph" w:styleId="Quote">
    <w:name w:val="Quote"/>
    <w:basedOn w:val="Normal"/>
    <w:next w:val="Normal"/>
    <w:link w:val="QuoteChar"/>
    <w:uiPriority w:val="29"/>
    <w:qFormat/>
    <w:rsid w:val="0072626E"/>
    <w:pPr>
      <w:pBdr>
        <w:left w:val="single" w:sz="36" w:space="6" w:color="0072CE"/>
      </w:pBdr>
      <w:spacing w:after="80" w:line="320" w:lineRule="exact"/>
      <w:ind w:left="567"/>
    </w:pPr>
    <w:rPr>
      <w:i/>
      <w:iCs/>
      <w:color w:val="000000" w:themeColor="text1"/>
    </w:rPr>
  </w:style>
  <w:style w:type="character" w:customStyle="1" w:styleId="QuoteChar">
    <w:name w:val="Quote Char"/>
    <w:basedOn w:val="DefaultParagraphFont"/>
    <w:link w:val="Quote"/>
    <w:uiPriority w:val="29"/>
    <w:rsid w:val="0072626E"/>
    <w:rPr>
      <w:rFonts w:ascii="Segoe UI" w:hAnsi="Segoe UI" w:cs="Segoe UI"/>
      <w:i/>
      <w:iCs/>
      <w:color w:val="000000" w:themeColor="text1"/>
      <w:sz w:val="24"/>
      <w:szCs w:val="24"/>
    </w:rPr>
  </w:style>
  <w:style w:type="paragraph" w:customStyle="1" w:styleId="From">
    <w:name w:val="From"/>
    <w:rsid w:val="00740FF2"/>
    <w:pPr>
      <w:spacing w:before="1200" w:line="240" w:lineRule="auto"/>
    </w:pPr>
    <w:rPr>
      <w:rFonts w:ascii="Segoe UI" w:hAnsi="Segoe UI" w:cs="Segoe UI"/>
      <w:sz w:val="24"/>
      <w:szCs w:val="24"/>
    </w:rPr>
  </w:style>
  <w:style w:type="paragraph" w:customStyle="1" w:styleId="Otherinformation">
    <w:name w:val="Other information"/>
    <w:next w:val="NoSpacing"/>
    <w:rsid w:val="00740FF2"/>
    <w:rPr>
      <w:rFonts w:ascii="Segoe UI" w:hAnsi="Segoe UI" w:cs="Segoe UI"/>
      <w:sz w:val="20"/>
      <w:szCs w:val="24"/>
    </w:rPr>
  </w:style>
  <w:style w:type="character" w:styleId="Hyperlink">
    <w:name w:val="Hyperlink"/>
    <w:basedOn w:val="DefaultParagraphFont"/>
    <w:uiPriority w:val="99"/>
    <w:unhideWhenUsed/>
    <w:rsid w:val="00740FF2"/>
    <w:rPr>
      <w:color w:val="0000FF" w:themeColor="hyperlink"/>
      <w:u w:val="single"/>
    </w:rPr>
  </w:style>
  <w:style w:type="paragraph" w:styleId="NoSpacing">
    <w:name w:val="No Spacing"/>
    <w:link w:val="NoSpacingChar"/>
    <w:uiPriority w:val="1"/>
    <w:qFormat/>
    <w:rsid w:val="00740FF2"/>
    <w:pPr>
      <w:spacing w:after="0" w:line="240" w:lineRule="auto"/>
    </w:pPr>
    <w:rPr>
      <w:rFonts w:ascii="Segoe UI" w:hAnsi="Segoe UI" w:cs="Segoe UI"/>
      <w:sz w:val="24"/>
      <w:szCs w:val="24"/>
    </w:rPr>
  </w:style>
  <w:style w:type="paragraph" w:styleId="ListParagraph">
    <w:name w:val="List Paragraph"/>
    <w:basedOn w:val="Normal"/>
    <w:link w:val="ListParagraphChar"/>
    <w:uiPriority w:val="34"/>
    <w:qFormat/>
    <w:rsid w:val="003B1760"/>
    <w:pPr>
      <w:numPr>
        <w:numId w:val="1"/>
      </w:numPr>
      <w:contextualSpacing/>
    </w:pPr>
  </w:style>
  <w:style w:type="paragraph" w:customStyle="1" w:styleId="Dear">
    <w:name w:val="Dear..."/>
    <w:basedOn w:val="Normal"/>
    <w:next w:val="SubjectLine"/>
    <w:link w:val="DearChar"/>
    <w:rsid w:val="00BB4D20"/>
    <w:pPr>
      <w:spacing w:before="400"/>
    </w:pPr>
  </w:style>
  <w:style w:type="paragraph" w:customStyle="1" w:styleId="LetterDate">
    <w:name w:val="Letter Date"/>
    <w:basedOn w:val="Dear"/>
    <w:link w:val="LetterDateChar"/>
    <w:rsid w:val="00BB4D20"/>
    <w:pPr>
      <w:spacing w:after="0"/>
      <w:jc w:val="right"/>
    </w:pPr>
  </w:style>
  <w:style w:type="paragraph" w:customStyle="1" w:styleId="ReferenceNumber">
    <w:name w:val="Reference Number"/>
    <w:basedOn w:val="SubjectLine"/>
    <w:link w:val="ReferenceNumberChar"/>
    <w:rsid w:val="00BB4D20"/>
    <w:pPr>
      <w:spacing w:after="0"/>
      <w:jc w:val="right"/>
    </w:pPr>
    <w:rPr>
      <w:b w:val="0"/>
    </w:rPr>
  </w:style>
  <w:style w:type="character" w:customStyle="1" w:styleId="DearChar">
    <w:name w:val="Dear... Char"/>
    <w:basedOn w:val="DefaultParagraphFont"/>
    <w:link w:val="Dear"/>
    <w:rsid w:val="00BB4D20"/>
    <w:rPr>
      <w:rFonts w:ascii="Segoe UI" w:hAnsi="Segoe UI" w:cs="Segoe UI"/>
      <w:sz w:val="24"/>
      <w:szCs w:val="24"/>
    </w:rPr>
  </w:style>
  <w:style w:type="character" w:customStyle="1" w:styleId="LetterDateChar">
    <w:name w:val="Letter Date Char"/>
    <w:basedOn w:val="DearChar"/>
    <w:link w:val="LetterDate"/>
    <w:rsid w:val="00BB4D20"/>
    <w:rPr>
      <w:rFonts w:ascii="Segoe UI" w:hAnsi="Segoe UI" w:cs="Segoe UI"/>
      <w:sz w:val="24"/>
      <w:szCs w:val="24"/>
    </w:rPr>
  </w:style>
  <w:style w:type="character" w:customStyle="1" w:styleId="SubjectLineChar">
    <w:name w:val="Subject Line Char"/>
    <w:basedOn w:val="DefaultParagraphFont"/>
    <w:link w:val="SubjectLine"/>
    <w:rsid w:val="00BB4D20"/>
    <w:rPr>
      <w:rFonts w:ascii="Segoe UI" w:hAnsi="Segoe UI" w:cs="Segoe UI"/>
      <w:b/>
      <w:sz w:val="24"/>
      <w:szCs w:val="24"/>
    </w:rPr>
  </w:style>
  <w:style w:type="character" w:customStyle="1" w:styleId="ReferenceNumberChar">
    <w:name w:val="Reference Number Char"/>
    <w:basedOn w:val="SubjectLineChar"/>
    <w:link w:val="ReferenceNumber"/>
    <w:rsid w:val="00BB4D20"/>
    <w:rPr>
      <w:rFonts w:ascii="Segoe UI" w:hAnsi="Segoe UI" w:cs="Segoe UI"/>
      <w:b/>
      <w:sz w:val="24"/>
      <w:szCs w:val="24"/>
    </w:rPr>
  </w:style>
  <w:style w:type="character" w:styleId="PlaceholderText">
    <w:name w:val="Placeholder Text"/>
    <w:basedOn w:val="DefaultParagraphFont"/>
    <w:uiPriority w:val="99"/>
    <w:semiHidden/>
    <w:rsid w:val="00A865C4"/>
    <w:rPr>
      <w:color w:val="808080"/>
    </w:rPr>
  </w:style>
  <w:style w:type="paragraph" w:customStyle="1" w:styleId="Servicename">
    <w:name w:val="Service name"/>
    <w:basedOn w:val="Subtitle"/>
    <w:link w:val="ServicenameChar"/>
    <w:qFormat/>
    <w:rsid w:val="009554FC"/>
    <w:pPr>
      <w:spacing w:before="0" w:after="300"/>
    </w:pPr>
  </w:style>
  <w:style w:type="paragraph" w:customStyle="1" w:styleId="Purpose">
    <w:name w:val="Purpose"/>
    <w:basedOn w:val="Normal"/>
    <w:link w:val="PurposeChar"/>
    <w:rsid w:val="003D7B1B"/>
    <w:pPr>
      <w:spacing w:after="0"/>
    </w:pPr>
    <w:rPr>
      <w:sz w:val="22"/>
      <w:szCs w:val="22"/>
    </w:rPr>
  </w:style>
  <w:style w:type="character" w:customStyle="1" w:styleId="ServicenameChar">
    <w:name w:val="Service name Char"/>
    <w:basedOn w:val="SubtitleChar"/>
    <w:link w:val="Servicename"/>
    <w:rsid w:val="009554FC"/>
    <w:rPr>
      <w:rFonts w:ascii="Segoe UI" w:hAnsi="Segoe UI" w:cs="Segoe UI"/>
      <w:b/>
      <w:sz w:val="24"/>
      <w:szCs w:val="24"/>
    </w:rPr>
  </w:style>
  <w:style w:type="paragraph" w:customStyle="1" w:styleId="Metatitle">
    <w:name w:val="Meta title"/>
    <w:basedOn w:val="Normal"/>
    <w:link w:val="MetatitleChar"/>
    <w:qFormat/>
    <w:rsid w:val="00A42F5C"/>
    <w:pPr>
      <w:spacing w:after="0"/>
    </w:pPr>
    <w:rPr>
      <w:b/>
      <w:sz w:val="20"/>
      <w:szCs w:val="20"/>
    </w:rPr>
  </w:style>
  <w:style w:type="character" w:customStyle="1" w:styleId="PurposeChar">
    <w:name w:val="Purpose Char"/>
    <w:basedOn w:val="DefaultParagraphFont"/>
    <w:link w:val="Purpose"/>
    <w:rsid w:val="003D7B1B"/>
    <w:rPr>
      <w:rFonts w:ascii="Segoe UI" w:hAnsi="Segoe UI" w:cs="Segoe UI"/>
    </w:rPr>
  </w:style>
  <w:style w:type="paragraph" w:customStyle="1" w:styleId="Metadata">
    <w:name w:val="Metadata"/>
    <w:basedOn w:val="Metatitle"/>
    <w:link w:val="MetadataChar"/>
    <w:qFormat/>
    <w:rsid w:val="00A42F5C"/>
    <w:rPr>
      <w:b w:val="0"/>
    </w:rPr>
  </w:style>
  <w:style w:type="character" w:customStyle="1" w:styleId="MetatitleChar">
    <w:name w:val="Meta title Char"/>
    <w:basedOn w:val="DefaultParagraphFont"/>
    <w:link w:val="Metatitle"/>
    <w:rsid w:val="00A42F5C"/>
    <w:rPr>
      <w:rFonts w:ascii="Segoe UI" w:hAnsi="Segoe UI" w:cs="Segoe UI"/>
      <w:b/>
      <w:sz w:val="20"/>
      <w:szCs w:val="20"/>
    </w:rPr>
  </w:style>
  <w:style w:type="paragraph" w:customStyle="1" w:styleId="Gap">
    <w:name w:val="Gap"/>
    <w:basedOn w:val="Normal"/>
    <w:link w:val="GapChar"/>
    <w:rsid w:val="002F4FA6"/>
    <w:pPr>
      <w:spacing w:after="0"/>
    </w:pPr>
    <w:rPr>
      <w:sz w:val="4"/>
      <w:szCs w:val="4"/>
    </w:rPr>
  </w:style>
  <w:style w:type="character" w:customStyle="1" w:styleId="MetadataChar">
    <w:name w:val="Metadata Char"/>
    <w:basedOn w:val="MetatitleChar"/>
    <w:link w:val="Metadata"/>
    <w:rsid w:val="00A42F5C"/>
    <w:rPr>
      <w:rFonts w:ascii="Segoe UI" w:hAnsi="Segoe UI" w:cs="Segoe UI"/>
      <w:b w:val="0"/>
      <w:sz w:val="20"/>
      <w:szCs w:val="20"/>
    </w:rPr>
  </w:style>
  <w:style w:type="character" w:customStyle="1" w:styleId="GapChar">
    <w:name w:val="Gap Char"/>
    <w:basedOn w:val="DefaultParagraphFont"/>
    <w:link w:val="Gap"/>
    <w:rsid w:val="002F4FA6"/>
    <w:rPr>
      <w:rFonts w:ascii="Segoe UI" w:hAnsi="Segoe UI" w:cs="Segoe UI"/>
      <w:sz w:val="4"/>
      <w:szCs w:val="4"/>
      <w:lang w:eastAsia="en-GB"/>
    </w:rPr>
  </w:style>
  <w:style w:type="paragraph" w:customStyle="1" w:styleId="Instructions">
    <w:name w:val="Instructions"/>
    <w:basedOn w:val="ListParagraph"/>
    <w:link w:val="InstructionsChar"/>
    <w:qFormat/>
    <w:rsid w:val="00372D29"/>
    <w:pPr>
      <w:numPr>
        <w:numId w:val="10"/>
      </w:numPr>
      <w:contextualSpacing w:val="0"/>
    </w:pPr>
  </w:style>
  <w:style w:type="paragraph" w:customStyle="1" w:styleId="Images">
    <w:name w:val="Images"/>
    <w:basedOn w:val="Normal"/>
    <w:link w:val="ImagesChar"/>
    <w:qFormat/>
    <w:rsid w:val="00236F2D"/>
    <w:pPr>
      <w:framePr w:wrap="notBeside" w:vAnchor="text" w:hAnchor="text" w:y="1"/>
      <w:ind w:left="567"/>
    </w:pPr>
    <w:rPr>
      <w:noProof/>
    </w:rPr>
  </w:style>
  <w:style w:type="character" w:customStyle="1" w:styleId="ListParagraphChar">
    <w:name w:val="List Paragraph Char"/>
    <w:basedOn w:val="DefaultParagraphFont"/>
    <w:link w:val="ListParagraph"/>
    <w:uiPriority w:val="34"/>
    <w:rsid w:val="00EF2181"/>
    <w:rPr>
      <w:rFonts w:ascii="Segoe UI" w:hAnsi="Segoe UI" w:cs="Segoe UI"/>
      <w:sz w:val="24"/>
      <w:szCs w:val="24"/>
    </w:rPr>
  </w:style>
  <w:style w:type="character" w:customStyle="1" w:styleId="InstructionsChar">
    <w:name w:val="Instructions Char"/>
    <w:basedOn w:val="ListParagraphChar"/>
    <w:link w:val="Instructions"/>
    <w:rsid w:val="00372D29"/>
    <w:rPr>
      <w:rFonts w:ascii="Segoe UI" w:hAnsi="Segoe UI" w:cs="Segoe UI"/>
      <w:sz w:val="24"/>
      <w:szCs w:val="24"/>
    </w:rPr>
  </w:style>
  <w:style w:type="paragraph" w:customStyle="1" w:styleId="Key">
    <w:name w:val="Key"/>
    <w:link w:val="KeyChar"/>
    <w:qFormat/>
    <w:rsid w:val="00666913"/>
    <w:pPr>
      <w:numPr>
        <w:numId w:val="9"/>
      </w:numPr>
      <w:spacing w:after="120"/>
      <w:ind w:left="709" w:hanging="421"/>
    </w:pPr>
    <w:rPr>
      <w:rFonts w:ascii="Segoe UI" w:hAnsi="Segoe UI" w:cs="Segoe UI"/>
      <w:sz w:val="24"/>
      <w:szCs w:val="24"/>
    </w:rPr>
  </w:style>
  <w:style w:type="character" w:customStyle="1" w:styleId="ImagesChar">
    <w:name w:val="Images Char"/>
    <w:basedOn w:val="DefaultParagraphFont"/>
    <w:link w:val="Images"/>
    <w:rsid w:val="00236F2D"/>
    <w:rPr>
      <w:rFonts w:ascii="Segoe UI" w:hAnsi="Segoe UI" w:cs="Segoe UI"/>
      <w:noProof/>
      <w:sz w:val="24"/>
      <w:szCs w:val="24"/>
    </w:rPr>
  </w:style>
  <w:style w:type="paragraph" w:customStyle="1" w:styleId="Icon">
    <w:name w:val="Icon"/>
    <w:basedOn w:val="NoSpacing"/>
    <w:link w:val="IconChar"/>
    <w:qFormat/>
    <w:rsid w:val="00195BF3"/>
    <w:pPr>
      <w:jc w:val="both"/>
    </w:pPr>
    <w:rPr>
      <w:noProof/>
    </w:rPr>
  </w:style>
  <w:style w:type="character" w:customStyle="1" w:styleId="KeyChar">
    <w:name w:val="Key Char"/>
    <w:basedOn w:val="InstructionsChar"/>
    <w:link w:val="Key"/>
    <w:rsid w:val="00666913"/>
    <w:rPr>
      <w:rFonts w:ascii="Segoe UI" w:hAnsi="Segoe UI" w:cs="Segoe UI"/>
      <w:sz w:val="24"/>
      <w:szCs w:val="24"/>
    </w:rPr>
  </w:style>
  <w:style w:type="paragraph" w:customStyle="1" w:styleId="Checklist">
    <w:name w:val="Checklist"/>
    <w:basedOn w:val="Icon"/>
    <w:link w:val="ChecklistChar"/>
    <w:qFormat/>
    <w:rsid w:val="00685529"/>
    <w:pPr>
      <w:numPr>
        <w:numId w:val="18"/>
      </w:numPr>
      <w:spacing w:after="240"/>
      <w:ind w:left="714" w:hanging="357"/>
    </w:pPr>
  </w:style>
  <w:style w:type="character" w:customStyle="1" w:styleId="NoSpacingChar">
    <w:name w:val="No Spacing Char"/>
    <w:basedOn w:val="DefaultParagraphFont"/>
    <w:link w:val="NoSpacing"/>
    <w:uiPriority w:val="1"/>
    <w:rsid w:val="00195BF3"/>
    <w:rPr>
      <w:rFonts w:ascii="Segoe UI" w:hAnsi="Segoe UI" w:cs="Segoe UI"/>
      <w:sz w:val="24"/>
      <w:szCs w:val="24"/>
    </w:rPr>
  </w:style>
  <w:style w:type="character" w:customStyle="1" w:styleId="IconChar">
    <w:name w:val="Icon Char"/>
    <w:basedOn w:val="NoSpacingChar"/>
    <w:link w:val="Icon"/>
    <w:rsid w:val="00195BF3"/>
    <w:rPr>
      <w:rFonts w:ascii="Segoe UI" w:hAnsi="Segoe UI" w:cs="Segoe UI"/>
      <w:noProof/>
      <w:sz w:val="24"/>
      <w:szCs w:val="24"/>
    </w:rPr>
  </w:style>
  <w:style w:type="paragraph" w:customStyle="1" w:styleId="Infolist">
    <w:name w:val="Info list"/>
    <w:basedOn w:val="Checklist"/>
    <w:link w:val="InfolistChar"/>
    <w:qFormat/>
    <w:rsid w:val="009074A2"/>
    <w:pPr>
      <w:numPr>
        <w:numId w:val="13"/>
      </w:numPr>
      <w:ind w:left="714" w:hanging="357"/>
      <w:jc w:val="left"/>
    </w:pPr>
  </w:style>
  <w:style w:type="character" w:customStyle="1" w:styleId="ChecklistChar">
    <w:name w:val="Checklist Char"/>
    <w:basedOn w:val="IconChar"/>
    <w:link w:val="Checklist"/>
    <w:rsid w:val="00685529"/>
    <w:rPr>
      <w:rFonts w:ascii="Segoe UI" w:hAnsi="Segoe UI" w:cs="Segoe UI"/>
      <w:noProof/>
      <w:sz w:val="24"/>
      <w:szCs w:val="24"/>
    </w:rPr>
  </w:style>
  <w:style w:type="paragraph" w:customStyle="1" w:styleId="Questionlist">
    <w:name w:val="Question list"/>
    <w:basedOn w:val="Checklist"/>
    <w:link w:val="QuestionlistChar"/>
    <w:qFormat/>
    <w:rsid w:val="00D067E2"/>
    <w:pPr>
      <w:numPr>
        <w:numId w:val="15"/>
      </w:numPr>
    </w:pPr>
  </w:style>
  <w:style w:type="character" w:customStyle="1" w:styleId="InfolistChar">
    <w:name w:val="Info list Char"/>
    <w:basedOn w:val="ChecklistChar"/>
    <w:link w:val="Infolist"/>
    <w:rsid w:val="009074A2"/>
    <w:rPr>
      <w:rFonts w:ascii="Segoe UI" w:hAnsi="Segoe UI" w:cs="Segoe UI"/>
      <w:noProof/>
      <w:sz w:val="24"/>
      <w:szCs w:val="24"/>
    </w:rPr>
  </w:style>
  <w:style w:type="paragraph" w:customStyle="1" w:styleId="Alertlist">
    <w:name w:val="Alert list"/>
    <w:basedOn w:val="Checklist"/>
    <w:link w:val="AlertlistChar"/>
    <w:qFormat/>
    <w:rsid w:val="00D067E2"/>
    <w:pPr>
      <w:numPr>
        <w:numId w:val="16"/>
      </w:numPr>
    </w:pPr>
  </w:style>
  <w:style w:type="character" w:customStyle="1" w:styleId="QuestionlistChar">
    <w:name w:val="Question list Char"/>
    <w:basedOn w:val="ChecklistChar"/>
    <w:link w:val="Questionlist"/>
    <w:rsid w:val="00D067E2"/>
    <w:rPr>
      <w:rFonts w:ascii="Segoe UI" w:hAnsi="Segoe UI" w:cs="Segoe UI"/>
      <w:noProof/>
      <w:sz w:val="24"/>
      <w:szCs w:val="24"/>
    </w:rPr>
  </w:style>
  <w:style w:type="paragraph" w:styleId="TOCHeading">
    <w:name w:val="TOC Heading"/>
    <w:basedOn w:val="Heading1"/>
    <w:next w:val="Normal"/>
    <w:uiPriority w:val="39"/>
    <w:unhideWhenUsed/>
    <w:qFormat/>
    <w:rsid w:val="005F3BA7"/>
    <w:pPr>
      <w:spacing w:before="240" w:line="259" w:lineRule="auto"/>
      <w:outlineLvl w:val="9"/>
    </w:pPr>
    <w:rPr>
      <w:bCs w:val="0"/>
      <w:sz w:val="36"/>
      <w:szCs w:val="36"/>
      <w:lang w:val="en-US"/>
    </w:rPr>
  </w:style>
  <w:style w:type="character" w:customStyle="1" w:styleId="AlertlistChar">
    <w:name w:val="Alert list Char"/>
    <w:basedOn w:val="ChecklistChar"/>
    <w:link w:val="Alertlist"/>
    <w:rsid w:val="00D067E2"/>
    <w:rPr>
      <w:rFonts w:ascii="Segoe UI" w:hAnsi="Segoe UI" w:cs="Segoe UI"/>
      <w:noProof/>
      <w:sz w:val="24"/>
      <w:szCs w:val="24"/>
    </w:rPr>
  </w:style>
  <w:style w:type="paragraph" w:styleId="TOC1">
    <w:name w:val="toc 1"/>
    <w:basedOn w:val="Normal"/>
    <w:next w:val="Normal"/>
    <w:autoRedefine/>
    <w:uiPriority w:val="39"/>
    <w:unhideWhenUsed/>
    <w:rsid w:val="005F3BA7"/>
    <w:pPr>
      <w:spacing w:after="100"/>
    </w:pPr>
  </w:style>
  <w:style w:type="paragraph" w:styleId="TOC2">
    <w:name w:val="toc 2"/>
    <w:basedOn w:val="Normal"/>
    <w:next w:val="Normal"/>
    <w:autoRedefine/>
    <w:uiPriority w:val="39"/>
    <w:unhideWhenUsed/>
    <w:rsid w:val="005F3BA7"/>
    <w:pPr>
      <w:spacing w:after="100"/>
      <w:ind w:left="240"/>
    </w:pPr>
  </w:style>
  <w:style w:type="paragraph" w:styleId="TOC3">
    <w:name w:val="toc 3"/>
    <w:basedOn w:val="Normal"/>
    <w:next w:val="Normal"/>
    <w:autoRedefine/>
    <w:uiPriority w:val="39"/>
    <w:unhideWhenUsed/>
    <w:rsid w:val="005F3BA7"/>
    <w:pPr>
      <w:spacing w:after="100"/>
      <w:ind w:left="480"/>
    </w:pPr>
  </w:style>
  <w:style w:type="paragraph" w:customStyle="1" w:styleId="Panel">
    <w:name w:val="Panel"/>
    <w:basedOn w:val="Purpose"/>
    <w:link w:val="PanelChar"/>
    <w:qFormat/>
    <w:rsid w:val="00B727C4"/>
    <w:rPr>
      <w:sz w:val="24"/>
      <w:szCs w:val="24"/>
    </w:rPr>
  </w:style>
  <w:style w:type="character" w:customStyle="1" w:styleId="PanelChar">
    <w:name w:val="Panel Char"/>
    <w:basedOn w:val="PurposeChar"/>
    <w:link w:val="Panel"/>
    <w:rsid w:val="00B727C4"/>
    <w:rPr>
      <w:rFonts w:ascii="Segoe UI" w:hAnsi="Segoe UI" w:cs="Segoe UI"/>
      <w:sz w:val="24"/>
      <w:szCs w:val="24"/>
    </w:rPr>
  </w:style>
  <w:style w:type="character" w:styleId="UnresolvedMention">
    <w:name w:val="Unresolved Mention"/>
    <w:basedOn w:val="DefaultParagraphFont"/>
    <w:uiPriority w:val="99"/>
    <w:semiHidden/>
    <w:unhideWhenUsed/>
    <w:rsid w:val="00706394"/>
    <w:rPr>
      <w:color w:val="605E5C"/>
      <w:shd w:val="clear" w:color="auto" w:fill="E1DFDD"/>
    </w:rPr>
  </w:style>
  <w:style w:type="table" w:customStyle="1" w:styleId="TableGrid0">
    <w:name w:val="TableGrid"/>
    <w:rsid w:val="00DB5572"/>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71257">
      <w:bodyDiv w:val="1"/>
      <w:marLeft w:val="0"/>
      <w:marRight w:val="0"/>
      <w:marTop w:val="0"/>
      <w:marBottom w:val="0"/>
      <w:divBdr>
        <w:top w:val="none" w:sz="0" w:space="0" w:color="auto"/>
        <w:left w:val="none" w:sz="0" w:space="0" w:color="auto"/>
        <w:bottom w:val="none" w:sz="0" w:space="0" w:color="auto"/>
        <w:right w:val="none" w:sz="0" w:space="0" w:color="auto"/>
      </w:divBdr>
    </w:div>
    <w:div w:id="199780157">
      <w:bodyDiv w:val="1"/>
      <w:marLeft w:val="0"/>
      <w:marRight w:val="0"/>
      <w:marTop w:val="0"/>
      <w:marBottom w:val="0"/>
      <w:divBdr>
        <w:top w:val="none" w:sz="0" w:space="0" w:color="auto"/>
        <w:left w:val="none" w:sz="0" w:space="0" w:color="auto"/>
        <w:bottom w:val="none" w:sz="0" w:space="0" w:color="auto"/>
        <w:right w:val="none" w:sz="0" w:space="0" w:color="auto"/>
      </w:divBdr>
    </w:div>
    <w:div w:id="286936806">
      <w:bodyDiv w:val="1"/>
      <w:marLeft w:val="0"/>
      <w:marRight w:val="0"/>
      <w:marTop w:val="0"/>
      <w:marBottom w:val="0"/>
      <w:divBdr>
        <w:top w:val="none" w:sz="0" w:space="0" w:color="auto"/>
        <w:left w:val="none" w:sz="0" w:space="0" w:color="auto"/>
        <w:bottom w:val="none" w:sz="0" w:space="0" w:color="auto"/>
        <w:right w:val="none" w:sz="0" w:space="0" w:color="auto"/>
      </w:divBdr>
      <w:divsChild>
        <w:div w:id="928124876">
          <w:marLeft w:val="0"/>
          <w:marRight w:val="0"/>
          <w:marTop w:val="0"/>
          <w:marBottom w:val="0"/>
          <w:divBdr>
            <w:top w:val="none" w:sz="0" w:space="0" w:color="auto"/>
            <w:left w:val="none" w:sz="0" w:space="0" w:color="auto"/>
            <w:bottom w:val="none" w:sz="0" w:space="0" w:color="auto"/>
            <w:right w:val="none" w:sz="0" w:space="0" w:color="auto"/>
          </w:divBdr>
          <w:divsChild>
            <w:div w:id="763653424">
              <w:marLeft w:val="0"/>
              <w:marRight w:val="0"/>
              <w:marTop w:val="0"/>
              <w:marBottom w:val="0"/>
              <w:divBdr>
                <w:top w:val="none" w:sz="0" w:space="0" w:color="auto"/>
                <w:left w:val="none" w:sz="0" w:space="0" w:color="auto"/>
                <w:bottom w:val="none" w:sz="0" w:space="0" w:color="auto"/>
                <w:right w:val="none" w:sz="0" w:space="0" w:color="auto"/>
              </w:divBdr>
              <w:divsChild>
                <w:div w:id="608780588">
                  <w:marLeft w:val="0"/>
                  <w:marRight w:val="0"/>
                  <w:marTop w:val="0"/>
                  <w:marBottom w:val="0"/>
                  <w:divBdr>
                    <w:top w:val="none" w:sz="0" w:space="0" w:color="auto"/>
                    <w:left w:val="none" w:sz="0" w:space="0" w:color="auto"/>
                    <w:bottom w:val="none" w:sz="0" w:space="0" w:color="auto"/>
                    <w:right w:val="none" w:sz="0" w:space="0" w:color="auto"/>
                  </w:divBdr>
                </w:div>
                <w:div w:id="1669090442">
                  <w:marLeft w:val="0"/>
                  <w:marRight w:val="0"/>
                  <w:marTop w:val="0"/>
                  <w:marBottom w:val="0"/>
                  <w:divBdr>
                    <w:top w:val="none" w:sz="0" w:space="0" w:color="auto"/>
                    <w:left w:val="none" w:sz="0" w:space="0" w:color="auto"/>
                    <w:bottom w:val="none" w:sz="0" w:space="0" w:color="auto"/>
                    <w:right w:val="none" w:sz="0" w:space="0" w:color="auto"/>
                  </w:divBdr>
                </w:div>
                <w:div w:id="77288507">
                  <w:marLeft w:val="0"/>
                  <w:marRight w:val="0"/>
                  <w:marTop w:val="0"/>
                  <w:marBottom w:val="0"/>
                  <w:divBdr>
                    <w:top w:val="none" w:sz="0" w:space="0" w:color="auto"/>
                    <w:left w:val="none" w:sz="0" w:space="0" w:color="auto"/>
                    <w:bottom w:val="none" w:sz="0" w:space="0" w:color="auto"/>
                    <w:right w:val="none" w:sz="0" w:space="0" w:color="auto"/>
                  </w:divBdr>
                  <w:divsChild>
                    <w:div w:id="1270242491">
                      <w:marLeft w:val="0"/>
                      <w:marRight w:val="0"/>
                      <w:marTop w:val="0"/>
                      <w:marBottom w:val="0"/>
                      <w:divBdr>
                        <w:top w:val="none" w:sz="0" w:space="0" w:color="auto"/>
                        <w:left w:val="none" w:sz="0" w:space="0" w:color="auto"/>
                        <w:bottom w:val="none" w:sz="0" w:space="0" w:color="auto"/>
                        <w:right w:val="none" w:sz="0" w:space="0" w:color="auto"/>
                      </w:divBdr>
                      <w:divsChild>
                        <w:div w:id="1941983269">
                          <w:marLeft w:val="0"/>
                          <w:marRight w:val="0"/>
                          <w:marTop w:val="0"/>
                          <w:marBottom w:val="0"/>
                          <w:divBdr>
                            <w:top w:val="none" w:sz="0" w:space="0" w:color="auto"/>
                            <w:left w:val="none" w:sz="0" w:space="0" w:color="auto"/>
                            <w:bottom w:val="none" w:sz="0" w:space="0" w:color="auto"/>
                            <w:right w:val="none" w:sz="0" w:space="0" w:color="auto"/>
                          </w:divBdr>
                          <w:divsChild>
                            <w:div w:id="1459566320">
                              <w:marLeft w:val="0"/>
                              <w:marRight w:val="0"/>
                              <w:marTop w:val="0"/>
                              <w:marBottom w:val="0"/>
                              <w:divBdr>
                                <w:top w:val="none" w:sz="0" w:space="0" w:color="auto"/>
                                <w:left w:val="none" w:sz="0" w:space="0" w:color="auto"/>
                                <w:bottom w:val="none" w:sz="0" w:space="0" w:color="auto"/>
                                <w:right w:val="none" w:sz="0" w:space="0" w:color="auto"/>
                              </w:divBdr>
                              <w:divsChild>
                                <w:div w:id="182060471">
                                  <w:marLeft w:val="0"/>
                                  <w:marRight w:val="0"/>
                                  <w:marTop w:val="0"/>
                                  <w:marBottom w:val="0"/>
                                  <w:divBdr>
                                    <w:top w:val="none" w:sz="0" w:space="0" w:color="auto"/>
                                    <w:left w:val="none" w:sz="0" w:space="0" w:color="auto"/>
                                    <w:bottom w:val="none" w:sz="0" w:space="0" w:color="auto"/>
                                    <w:right w:val="none" w:sz="0" w:space="0" w:color="auto"/>
                                  </w:divBdr>
                                  <w:divsChild>
                                    <w:div w:id="1533492295">
                                      <w:marLeft w:val="0"/>
                                      <w:marRight w:val="0"/>
                                      <w:marTop w:val="0"/>
                                      <w:marBottom w:val="0"/>
                                      <w:divBdr>
                                        <w:top w:val="none" w:sz="0" w:space="0" w:color="auto"/>
                                        <w:left w:val="none" w:sz="0" w:space="0" w:color="auto"/>
                                        <w:bottom w:val="none" w:sz="0" w:space="0" w:color="auto"/>
                                        <w:right w:val="none" w:sz="0" w:space="0" w:color="auto"/>
                                      </w:divBdr>
                                      <w:divsChild>
                                        <w:div w:id="17443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6979">
                              <w:marLeft w:val="30"/>
                              <w:marRight w:val="75"/>
                              <w:marTop w:val="30"/>
                              <w:marBottom w:val="30"/>
                              <w:divBdr>
                                <w:top w:val="none" w:sz="0" w:space="0" w:color="auto"/>
                                <w:left w:val="none" w:sz="0" w:space="0" w:color="auto"/>
                                <w:bottom w:val="none" w:sz="0" w:space="0" w:color="auto"/>
                                <w:right w:val="none" w:sz="0" w:space="0" w:color="auto"/>
                              </w:divBdr>
                            </w:div>
                            <w:div w:id="757946854">
                              <w:marLeft w:val="0"/>
                              <w:marRight w:val="0"/>
                              <w:marTop w:val="0"/>
                              <w:marBottom w:val="0"/>
                              <w:divBdr>
                                <w:top w:val="none" w:sz="0" w:space="0" w:color="auto"/>
                                <w:left w:val="none" w:sz="0" w:space="0" w:color="auto"/>
                                <w:bottom w:val="none" w:sz="0" w:space="0" w:color="auto"/>
                                <w:right w:val="none" w:sz="0" w:space="0" w:color="auto"/>
                              </w:divBdr>
                              <w:divsChild>
                                <w:div w:id="4276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6756">
                  <w:marLeft w:val="0"/>
                  <w:marRight w:val="0"/>
                  <w:marTop w:val="0"/>
                  <w:marBottom w:val="0"/>
                  <w:divBdr>
                    <w:top w:val="none" w:sz="0" w:space="0" w:color="auto"/>
                    <w:left w:val="none" w:sz="0" w:space="0" w:color="auto"/>
                    <w:bottom w:val="none" w:sz="0" w:space="0" w:color="auto"/>
                    <w:right w:val="none" w:sz="0" w:space="0" w:color="auto"/>
                  </w:divBdr>
                  <w:divsChild>
                    <w:div w:id="248126170">
                      <w:marLeft w:val="0"/>
                      <w:marRight w:val="0"/>
                      <w:marTop w:val="0"/>
                      <w:marBottom w:val="0"/>
                      <w:divBdr>
                        <w:top w:val="none" w:sz="0" w:space="0" w:color="auto"/>
                        <w:left w:val="none" w:sz="0" w:space="0" w:color="auto"/>
                        <w:bottom w:val="none" w:sz="0" w:space="0" w:color="auto"/>
                        <w:right w:val="none" w:sz="0" w:space="0" w:color="auto"/>
                      </w:divBdr>
                    </w:div>
                    <w:div w:id="8351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8996">
      <w:bodyDiv w:val="1"/>
      <w:marLeft w:val="0"/>
      <w:marRight w:val="0"/>
      <w:marTop w:val="0"/>
      <w:marBottom w:val="0"/>
      <w:divBdr>
        <w:top w:val="none" w:sz="0" w:space="0" w:color="auto"/>
        <w:left w:val="none" w:sz="0" w:space="0" w:color="auto"/>
        <w:bottom w:val="none" w:sz="0" w:space="0" w:color="auto"/>
        <w:right w:val="none" w:sz="0" w:space="0" w:color="auto"/>
      </w:divBdr>
    </w:div>
    <w:div w:id="519928974">
      <w:bodyDiv w:val="1"/>
      <w:marLeft w:val="0"/>
      <w:marRight w:val="0"/>
      <w:marTop w:val="0"/>
      <w:marBottom w:val="0"/>
      <w:divBdr>
        <w:top w:val="none" w:sz="0" w:space="0" w:color="auto"/>
        <w:left w:val="none" w:sz="0" w:space="0" w:color="auto"/>
        <w:bottom w:val="none" w:sz="0" w:space="0" w:color="auto"/>
        <w:right w:val="none" w:sz="0" w:space="0" w:color="auto"/>
      </w:divBdr>
    </w:div>
    <w:div w:id="931161713">
      <w:bodyDiv w:val="1"/>
      <w:marLeft w:val="0"/>
      <w:marRight w:val="0"/>
      <w:marTop w:val="0"/>
      <w:marBottom w:val="0"/>
      <w:divBdr>
        <w:top w:val="none" w:sz="0" w:space="0" w:color="auto"/>
        <w:left w:val="none" w:sz="0" w:space="0" w:color="auto"/>
        <w:bottom w:val="none" w:sz="0" w:space="0" w:color="auto"/>
        <w:right w:val="none" w:sz="0" w:space="0" w:color="auto"/>
      </w:divBdr>
    </w:div>
    <w:div w:id="1258368271">
      <w:bodyDiv w:val="1"/>
      <w:marLeft w:val="0"/>
      <w:marRight w:val="0"/>
      <w:marTop w:val="0"/>
      <w:marBottom w:val="0"/>
      <w:divBdr>
        <w:top w:val="none" w:sz="0" w:space="0" w:color="auto"/>
        <w:left w:val="none" w:sz="0" w:space="0" w:color="auto"/>
        <w:bottom w:val="none" w:sz="0" w:space="0" w:color="auto"/>
        <w:right w:val="none" w:sz="0" w:space="0" w:color="auto"/>
      </w:divBdr>
    </w:div>
    <w:div w:id="1711224651">
      <w:bodyDiv w:val="1"/>
      <w:marLeft w:val="0"/>
      <w:marRight w:val="0"/>
      <w:marTop w:val="0"/>
      <w:marBottom w:val="0"/>
      <w:divBdr>
        <w:top w:val="none" w:sz="0" w:space="0" w:color="auto"/>
        <w:left w:val="none" w:sz="0" w:space="0" w:color="auto"/>
        <w:bottom w:val="none" w:sz="0" w:space="0" w:color="auto"/>
        <w:right w:val="none" w:sz="0" w:space="0" w:color="auto"/>
      </w:divBdr>
    </w:div>
    <w:div w:id="175539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fontTable" Target="fontTable.xml"/><Relationship Id="rId21" Type="http://schemas.openxmlformats.org/officeDocument/2006/relationships/hyperlink" Target="https://www.oxfordhealth.nhs.uk/services/" TargetMode="External"/><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hyperlink" Target="https://www.oxfordhealth.nhs.uk/research/about/tvs-sde/" TargetMode="External"/><Relationship Id="rId89" Type="http://schemas.openxmlformats.org/officeDocument/2006/relationships/hyperlink" Target="https://bsw.icb.nhs.uk/about-us/how-we-use-your-information/" TargetMode="External"/><Relationship Id="rId112" Type="http://schemas.openxmlformats.org/officeDocument/2006/relationships/image" Target="media/image83.jpg"/><Relationship Id="rId16" Type="http://schemas.openxmlformats.org/officeDocument/2006/relationships/image" Target="media/image14.jpg"/><Relationship Id="rId107" Type="http://schemas.openxmlformats.org/officeDocument/2006/relationships/image" Target="media/image80.jpg"/><Relationship Id="rId11" Type="http://schemas.openxmlformats.org/officeDocument/2006/relationships/image" Target="media/image9.jpg"/><Relationship Id="rId32" Type="http://schemas.openxmlformats.org/officeDocument/2006/relationships/image" Target="media/image25.jpeg"/><Relationship Id="rId37" Type="http://schemas.openxmlformats.org/officeDocument/2006/relationships/hyperlink" Target="https://www.legislation.gov.uk/ukpga/2018/12/contents/enacted" TargetMode="External"/><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png"/><Relationship Id="rId102" Type="http://schemas.openxmlformats.org/officeDocument/2006/relationships/image" Target="media/image77.jp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3.jpg"/><Relationship Id="rId22" Type="http://schemas.openxmlformats.org/officeDocument/2006/relationships/hyperlink" Target="https://www.oxfordhealth.nhs.uk/services/" TargetMode="External"/><Relationship Id="rId27" Type="http://schemas.openxmlformats.org/officeDocument/2006/relationships/image" Target="media/image20.jpg"/><Relationship Id="rId43" Type="http://schemas.openxmlformats.org/officeDocument/2006/relationships/image" Target="media/image32.png"/><Relationship Id="rId48" Type="http://schemas.openxmlformats.org/officeDocument/2006/relationships/image" Target="media/image37.jpg"/><Relationship Id="rId64" Type="http://schemas.openxmlformats.org/officeDocument/2006/relationships/image" Target="media/image53.jpg"/><Relationship Id="rId69" Type="http://schemas.openxmlformats.org/officeDocument/2006/relationships/image" Target="media/image58.jpg"/><Relationship Id="rId113" Type="http://schemas.openxmlformats.org/officeDocument/2006/relationships/hyperlink" Target="mailto:accessicoinformation@ico.org.uk" TargetMode="External"/><Relationship Id="rId118" Type="http://schemas.openxmlformats.org/officeDocument/2006/relationships/glossaryDocument" Target="glossary/document.xml"/><Relationship Id="rId80" Type="http://schemas.openxmlformats.org/officeDocument/2006/relationships/hyperlink" Target="https://www.oxfordhealth.nhs.uk/research/" TargetMode="External"/><Relationship Id="rId85" Type="http://schemas.openxmlformats.org/officeDocument/2006/relationships/image" Target="media/image70.png"/><Relationship Id="rId12" Type="http://schemas.openxmlformats.org/officeDocument/2006/relationships/image" Target="media/image10.png"/><Relationship Id="rId17" Type="http://schemas.openxmlformats.org/officeDocument/2006/relationships/hyperlink" Target="http://www.oxfordhealth.nhs.uk" TargetMode="External"/><Relationship Id="rId33" Type="http://schemas.openxmlformats.org/officeDocument/2006/relationships/image" Target="media/image26.png"/><Relationship Id="rId38" Type="http://schemas.openxmlformats.org/officeDocument/2006/relationships/hyperlink" Target="https://www.legislation.gov.uk/ukpga/2018/12/contents/enacted" TargetMode="External"/><Relationship Id="rId59" Type="http://schemas.openxmlformats.org/officeDocument/2006/relationships/image" Target="media/image48.jpg"/><Relationship Id="rId103" Type="http://schemas.openxmlformats.org/officeDocument/2006/relationships/image" Target="media/image78.jpg"/><Relationship Id="rId108" Type="http://schemas.openxmlformats.org/officeDocument/2006/relationships/hyperlink" Target="https://www.oxfordhealth.nhs.uk/wp-content/uploads/2020/09/OH-095.20-your-rights-to-your-health-record.pdf" TargetMode="External"/><Relationship Id="rId54" Type="http://schemas.openxmlformats.org/officeDocument/2006/relationships/image" Target="media/image43.jpg"/><Relationship Id="rId70" Type="http://schemas.openxmlformats.org/officeDocument/2006/relationships/image" Target="media/image59.jpg"/><Relationship Id="rId75" Type="http://schemas.openxmlformats.org/officeDocument/2006/relationships/image" Target="media/image64.jpg"/><Relationship Id="rId91" Type="http://schemas.openxmlformats.org/officeDocument/2006/relationships/hyperlink" Target="https://www.nhs.uk/your-nhs-data-matters/" TargetMode="External"/><Relationship Id="rId96" Type="http://schemas.openxmlformats.org/officeDocument/2006/relationships/image" Target="media/image74.jp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oxfordhealth.nhs.uk/services/" TargetMode="External"/><Relationship Id="rId28" Type="http://schemas.openxmlformats.org/officeDocument/2006/relationships/image" Target="media/image21.jpg"/><Relationship Id="rId49" Type="http://schemas.openxmlformats.org/officeDocument/2006/relationships/image" Target="media/image38.jpg"/><Relationship Id="rId114" Type="http://schemas.openxmlformats.org/officeDocument/2006/relationships/hyperlink" Target="https://ico.org.uk"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4.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hyperlink" Target="https://www.oxfordhealth.nhs.uk/research/" TargetMode="External"/><Relationship Id="rId86" Type="http://schemas.openxmlformats.org/officeDocument/2006/relationships/hyperlink" Target="https://www.rcpsych.ac.uk/improving-care/ccqi/national-clinical-audits/national-clinical-audit-of-psychosis" TargetMode="External"/><Relationship Id="rId94" Type="http://schemas.openxmlformats.org/officeDocument/2006/relationships/hyperlink" Target="https://www.nhs.uk/your-nhs-data-matters/" TargetMode="External"/><Relationship Id="rId99" Type="http://schemas.openxmlformats.org/officeDocument/2006/relationships/hyperlink" Target="https://digital.nhs.uk/article/1202/Records-Management-Code-of-Practice-for-Health-and-Social-Care-2016" TargetMode="External"/><Relationship Id="rId101" Type="http://schemas.openxmlformats.org/officeDocument/2006/relationships/image" Target="media/image76.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1.jpg"/><Relationship Id="rId18" Type="http://schemas.openxmlformats.org/officeDocument/2006/relationships/image" Target="media/image15.jpg"/><Relationship Id="rId39" Type="http://schemas.openxmlformats.org/officeDocument/2006/relationships/hyperlink" Target="https://www.legislation.gov.uk/ukpga/2018/12/contents/enacted" TargetMode="External"/><Relationship Id="rId109" Type="http://schemas.openxmlformats.org/officeDocument/2006/relationships/hyperlink" Target="https://www.oxfordhealth.nhs.uk/wp-content/uploads/2020/09/OH-095.20-your-rights-to-your-health-record.pdf" TargetMode="External"/><Relationship Id="rId34" Type="http://schemas.openxmlformats.org/officeDocument/2006/relationships/image" Target="media/image27.jpe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hyperlink" Target="https://transform.england.nhs.uk/information-governance/guidance/records-management-code/" TargetMode="External"/><Relationship Id="rId104" Type="http://schemas.openxmlformats.org/officeDocument/2006/relationships/image" Target="media/image79.jpg"/><Relationship Id="rId7" Type="http://schemas.openxmlformats.org/officeDocument/2006/relationships/settings" Target="settings.xml"/><Relationship Id="rId71" Type="http://schemas.openxmlformats.org/officeDocument/2006/relationships/image" Target="media/image60.jpg"/><Relationship Id="rId92" Type="http://schemas.openxmlformats.org/officeDocument/2006/relationships/hyperlink" Target="https://www.nhs.uk/your-nhs-data-matters/" TargetMode="External"/><Relationship Id="rId2" Type="http://schemas.openxmlformats.org/officeDocument/2006/relationships/customXml" Target="../customXml/item2.xml"/><Relationship Id="rId29" Type="http://schemas.openxmlformats.org/officeDocument/2006/relationships/image" Target="media/image22.jpg"/><Relationship Id="rId24" Type="http://schemas.openxmlformats.org/officeDocument/2006/relationships/hyperlink" Target="https://www.oxfordhealth.nhs.uk/services/" TargetMode="External"/><Relationship Id="rId40" Type="http://schemas.openxmlformats.org/officeDocument/2006/relationships/hyperlink" Target="https://www.legislation.gov.uk/ukpga/2018/12/contents/enacted" TargetMode="External"/><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1.png"/><Relationship Id="rId110" Type="http://schemas.openxmlformats.org/officeDocument/2006/relationships/image" Target="media/image81.jpg"/><Relationship Id="rId115" Type="http://schemas.openxmlformats.org/officeDocument/2006/relationships/image" Target="media/image84.png"/><Relationship Id="rId61" Type="http://schemas.openxmlformats.org/officeDocument/2006/relationships/image" Target="media/image50.jpg"/><Relationship Id="rId82" Type="http://schemas.openxmlformats.org/officeDocument/2006/relationships/hyperlink" Target="https://www.oxfordhealth.nhs.uk/research/" TargetMode="External"/><Relationship Id="rId19" Type="http://schemas.openxmlformats.org/officeDocument/2006/relationships/image" Target="media/image16.jpg"/><Relationship Id="rId14" Type="http://schemas.openxmlformats.org/officeDocument/2006/relationships/image" Target="media/image12.jpg"/><Relationship Id="rId30" Type="http://schemas.openxmlformats.org/officeDocument/2006/relationships/image" Target="media/image23.jpg"/><Relationship Id="rId35" Type="http://schemas.openxmlformats.org/officeDocument/2006/relationships/image" Target="media/image28.png"/><Relationship Id="rId56" Type="http://schemas.openxmlformats.org/officeDocument/2006/relationships/image" Target="media/image45.jpg"/><Relationship Id="rId77" Type="http://schemas.openxmlformats.org/officeDocument/2006/relationships/image" Target="media/image66.jpg"/><Relationship Id="rId100" Type="http://schemas.openxmlformats.org/officeDocument/2006/relationships/image" Target="media/image75.jpg"/><Relationship Id="rId105" Type="http://schemas.openxmlformats.org/officeDocument/2006/relationships/hyperlink" Target="https://www.oxfordhealth.nhs.uk/wp-content/uploads/2020/09/OH-095.20-your-rights-to-your-health-record.pdf" TargetMode="External"/><Relationship Id="rId8" Type="http://schemas.openxmlformats.org/officeDocument/2006/relationships/webSettings" Target="webSettings.xml"/><Relationship Id="rId51" Type="http://schemas.openxmlformats.org/officeDocument/2006/relationships/image" Target="media/image40.jpg"/><Relationship Id="rId72" Type="http://schemas.openxmlformats.org/officeDocument/2006/relationships/image" Target="media/image61.jpeg"/><Relationship Id="rId93" Type="http://schemas.openxmlformats.org/officeDocument/2006/relationships/hyperlink" Target="https://www.nhs.uk/your-nhs-data-matters/" TargetMode="External"/><Relationship Id="rId98" Type="http://schemas.openxmlformats.org/officeDocument/2006/relationships/hyperlink" Target="https://digital.nhs.uk/article/1202/Records-Management-Code-of-Practice-for-Health-and-Social-Care-2016" TargetMode="External"/><Relationship Id="rId3" Type="http://schemas.openxmlformats.org/officeDocument/2006/relationships/customXml" Target="../customXml/item3.xml"/><Relationship Id="rId25" Type="http://schemas.openxmlformats.org/officeDocument/2006/relationships/image" Target="media/image18.jpg"/><Relationship Id="rId46" Type="http://schemas.openxmlformats.org/officeDocument/2006/relationships/image" Target="media/image35.jpg"/><Relationship Id="rId67" Type="http://schemas.openxmlformats.org/officeDocument/2006/relationships/image" Target="media/image56.jpg"/><Relationship Id="rId116" Type="http://schemas.openxmlformats.org/officeDocument/2006/relationships/footer" Target="footer1.xml"/><Relationship Id="rId20" Type="http://schemas.openxmlformats.org/officeDocument/2006/relationships/image" Target="media/image17.jpg"/><Relationship Id="rId41" Type="http://schemas.openxmlformats.org/officeDocument/2006/relationships/image" Target="media/image30.jpg"/><Relationship Id="rId62" Type="http://schemas.openxmlformats.org/officeDocument/2006/relationships/image" Target="media/image51.jpg"/><Relationship Id="rId83" Type="http://schemas.openxmlformats.org/officeDocument/2006/relationships/image" Target="media/image69.png"/><Relationship Id="rId88" Type="http://schemas.openxmlformats.org/officeDocument/2006/relationships/hyperlink" Target="https://www.thamesvalleysurreycarerecords.net/" TargetMode="External"/><Relationship Id="rId111" Type="http://schemas.openxmlformats.org/officeDocument/2006/relationships/image" Target="media/image82.jpg"/><Relationship Id="rId15" Type="http://schemas.openxmlformats.org/officeDocument/2006/relationships/image" Target="media/image13.jpg"/><Relationship Id="rId36" Type="http://schemas.openxmlformats.org/officeDocument/2006/relationships/image" Target="media/image29.jpg"/><Relationship Id="rId57" Type="http://schemas.openxmlformats.org/officeDocument/2006/relationships/image" Target="media/image46.jpg"/><Relationship Id="rId106" Type="http://schemas.openxmlformats.org/officeDocument/2006/relationships/hyperlink" Target="https://www.oxfordhealth.nhs.uk/wp-content/uploads/2020/09/OH-095.20-your-rights-to-your-health-record.pdf"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bowes\Downloads\OHFT%20Newsletter%20Template%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07E009CBBB499CB18EDEC614DB3410"/>
        <w:category>
          <w:name w:val="General"/>
          <w:gallery w:val="placeholder"/>
        </w:category>
        <w:types>
          <w:type w:val="bbPlcHdr"/>
        </w:types>
        <w:behaviors>
          <w:behavior w:val="content"/>
        </w:behaviors>
        <w:guid w:val="{075EEFE1-3962-4A17-A63E-75FD1A0B9A70}"/>
      </w:docPartPr>
      <w:docPartBody>
        <w:p w:rsidR="00B25A4A" w:rsidRDefault="00B25A4A">
          <w:pPr>
            <w:pStyle w:val="6507E009CBBB499CB18EDEC614DB3410"/>
          </w:pPr>
          <w:r w:rsidRPr="00B30C9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A4A"/>
    <w:rsid w:val="00247A6D"/>
    <w:rsid w:val="00B25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507E009CBBB499CB18EDEC614DB3410">
    <w:name w:val="6507E009CBBB499CB18EDEC614DB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61BAE60D24B4CA1D36D1055287234" ma:contentTypeVersion="17" ma:contentTypeDescription="Create a new document." ma:contentTypeScope="" ma:versionID="b8b1ccac9974bd7acb4d5b92647db22c">
  <xsd:schema xmlns:xsd="http://www.w3.org/2001/XMLSchema" xmlns:xs="http://www.w3.org/2001/XMLSchema" xmlns:p="http://schemas.microsoft.com/office/2006/metadata/properties" xmlns:ns2="f2e66253-841d-46de-873b-12af86d87226" xmlns:ns3="f1b916de-0b0f-4488-a1d3-c86cc5597d30" targetNamespace="http://schemas.microsoft.com/office/2006/metadata/properties" ma:root="true" ma:fieldsID="b1b7dacc1770086001fd15cc4e34cad1" ns2:_="" ns3:_="">
    <xsd:import namespace="f2e66253-841d-46de-873b-12af86d87226"/>
    <xsd:import namespace="f1b916de-0b0f-4488-a1d3-c86cc5597d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66253-841d-46de-873b-12af86d87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a7f632-737e-4a6a-9614-2616474817d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916de-0b0f-4488-a1d3-c86cc5597d3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d08d02-e229-4080-ab70-7b3defd2d6a5}" ma:internalName="TaxCatchAll" ma:showField="CatchAllData" ma:web="f1b916de-0b0f-4488-a1d3-c86cc5597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haredWithUsers xmlns="f1b916de-0b0f-4488-a1d3-c86cc5597d30">
      <UserInfo>
        <DisplayName>Nolan Emily (RNU) Oxford Health</DisplayName>
        <AccountId>28</AccountId>
        <AccountType/>
      </UserInfo>
      <UserInfo>
        <DisplayName>Crabtree Martin (RNU) Oxford Health</DisplayName>
        <AccountId>48</AccountId>
        <AccountType/>
      </UserInfo>
      <UserInfo>
        <DisplayName>Bowes Tim (RNU) Oxford Health</DisplayName>
        <AccountId>6</AccountId>
        <AccountType/>
      </UserInfo>
      <UserInfo>
        <DisplayName>Hedges1 Davina (RNU) Oxford Health</DisplayName>
        <AccountId>1538</AccountId>
        <AccountType/>
      </UserInfo>
    </SharedWithUsers>
    <TaxCatchAll xmlns="f1b916de-0b0f-4488-a1d3-c86cc5597d30" xsi:nil="true"/>
    <lcf76f155ced4ddcb4097134ff3c332f xmlns="f2e66253-841d-46de-873b-12af86d8722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C214D8-7538-4B7B-AE94-664097CB4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66253-841d-46de-873b-12af86d87226"/>
    <ds:schemaRef ds:uri="f1b916de-0b0f-4488-a1d3-c86cc5597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2C835-1594-4DFE-AD8D-83C3A3CAF4DC}">
  <ds:schemaRefs>
    <ds:schemaRef ds:uri="http://schemas.microsoft.com/office/2006/metadata/properties"/>
    <ds:schemaRef ds:uri="f1b916de-0b0f-4488-a1d3-c86cc5597d30"/>
    <ds:schemaRef ds:uri="f2e66253-841d-46de-873b-12af86d87226"/>
    <ds:schemaRef ds:uri="http://schemas.microsoft.com/office/infopath/2007/PartnerControls"/>
  </ds:schemaRefs>
</ds:datastoreItem>
</file>

<file path=customXml/itemProps3.xml><?xml version="1.0" encoding="utf-8"?>
<ds:datastoreItem xmlns:ds="http://schemas.openxmlformats.org/officeDocument/2006/customXml" ds:itemID="{0CF7FEE6-1427-4652-BF5F-60D1E8480DED}">
  <ds:schemaRefs>
    <ds:schemaRef ds:uri="http://schemas.openxmlformats.org/officeDocument/2006/bibliography"/>
  </ds:schemaRefs>
</ds:datastoreItem>
</file>

<file path=customXml/itemProps4.xml><?xml version="1.0" encoding="utf-8"?>
<ds:datastoreItem xmlns:ds="http://schemas.openxmlformats.org/officeDocument/2006/customXml" ds:itemID="{8BBA347E-DEBD-4D54-8745-49E037B0ED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OHFT Newsletter Template (2).dotx</Template>
  <TotalTime>21</TotalTime>
  <Pages>25</Pages>
  <Words>1626</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dc:title>
  <dc:creator>Bowes Tim (RNU) Oxford Health</dc:creator>
  <cp:keywords>letter</cp:keywords>
  <cp:lastModifiedBy>Bowes Tim (RNU) Oxford Health</cp:lastModifiedBy>
  <cp:revision>15</cp:revision>
  <dcterms:created xsi:type="dcterms:W3CDTF">2025-03-21T16:07:00Z</dcterms:created>
  <dcterms:modified xsi:type="dcterms:W3CDTF">2025-03-21T16:31:00Z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0x0101000F961BAE60D24B4CA1D36D1055287234</vt:lpwstr>
  </property>
  <property fmtid="{D5CDD505-2E9C-101B-9397-08002B2CF9AE}" pid="3" name="Order">
    <vt:r8>1300</vt:r8>
  </property>
  <property fmtid="{D5CDD505-2E9C-101B-9397-08002B2CF9AE}" pid="4" name="xd_Signature">
    <vt:bool>false</vt:bool>
  </property>
  <property fmtid="{D5CDD505-2E9C-101B-9397-08002B2CF9AE}" pid="5" name="_ColorTag">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ies>
</file>